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7"/>
  <w:body>
    <w:p w14:paraId="59BF224C" w14:textId="12949692" w:rsidR="00ED1A66" w:rsidRPr="004213A4" w:rsidRDefault="00ED1A66" w:rsidP="5FDA98B2">
      <w:pPr>
        <w:pStyle w:val="NoSpacing"/>
        <w:jc w:val="center"/>
        <w:rPr>
          <w:rFonts w:asciiTheme="minorHAnsi" w:hAnsiTheme="minorHAnsi" w:cstheme="minorBidi"/>
          <w:b/>
          <w:bCs/>
          <w:sz w:val="44"/>
          <w:szCs w:val="44"/>
        </w:rPr>
      </w:pPr>
      <w:r w:rsidRPr="5FDA98B2">
        <w:rPr>
          <w:rFonts w:asciiTheme="minorHAnsi" w:hAnsiTheme="minorHAnsi" w:cstheme="minorBidi"/>
          <w:b/>
          <w:bCs/>
          <w:sz w:val="44"/>
          <w:szCs w:val="44"/>
        </w:rPr>
        <w:t>Application Form</w:t>
      </w:r>
    </w:p>
    <w:p w14:paraId="0C682E68" w14:textId="789CC8D0" w:rsidR="004213A4" w:rsidRDefault="004213A4" w:rsidP="004213A4">
      <w:pPr>
        <w:pStyle w:val="NoSpacing"/>
        <w:rPr>
          <w:rFonts w:asciiTheme="minorHAnsi" w:hAnsiTheme="minorHAnsi" w:cstheme="minorHAnsi"/>
          <w:b/>
          <w:bCs/>
          <w:sz w:val="32"/>
          <w:szCs w:val="32"/>
        </w:rPr>
      </w:pPr>
    </w:p>
    <w:p w14:paraId="7EC6B5B2" w14:textId="31D0C4A1" w:rsidR="00ED1A66" w:rsidRPr="004213A4" w:rsidRDefault="009262FE" w:rsidP="004213A4">
      <w:pPr>
        <w:pStyle w:val="NoSpacing"/>
        <w:rPr>
          <w:rFonts w:asciiTheme="minorHAnsi" w:hAnsiTheme="minorHAnsi" w:cstheme="minorHAnsi"/>
          <w:b/>
          <w:bCs/>
          <w:sz w:val="32"/>
          <w:szCs w:val="32"/>
        </w:rPr>
      </w:pPr>
      <w:r w:rsidRPr="009262FE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BE6177F" wp14:editId="54380995">
                <wp:simplePos x="0" y="0"/>
                <wp:positionH relativeFrom="column">
                  <wp:posOffset>2430780</wp:posOffset>
                </wp:positionH>
                <wp:positionV relativeFrom="paragraph">
                  <wp:posOffset>4445</wp:posOffset>
                </wp:positionV>
                <wp:extent cx="4122420" cy="3581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A149" w14:textId="5CAD7BAA" w:rsidR="009262FE" w:rsidRPr="00004247" w:rsidRDefault="009262FE">
                            <w:pPr>
                              <w:rPr>
                                <w:rFonts w:asciiTheme="minorHAnsi" w:hAnsiTheme="minorHAnsi" w:cstheme="minorHAnsi"/>
                                <w:sz w:val="3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617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4pt;margin-top:.35pt;width:324.6pt;height:28.2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">
                <v:textbox>
                  <w:txbxContent>
                    <w:p w14:paraId="2791A149" w14:textId="5CAD7BAA" w:rsidR="009262FE" w:rsidRPr="00004247" w:rsidRDefault="009262FE">
                      <w:pPr>
                        <w:rPr>
                          <w:rFonts w:asciiTheme="minorHAnsi" w:hAnsiTheme="minorHAnsi" w:cstheme="minorHAnsi"/>
                          <w:sz w:val="3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09ED">
        <w:rPr>
          <w:rFonts w:asciiTheme="minorHAnsi" w:hAnsiTheme="minorHAnsi" w:cstheme="minorHAnsi"/>
          <w:b/>
          <w:bCs/>
          <w:sz w:val="32"/>
          <w:szCs w:val="32"/>
        </w:rPr>
        <w:t xml:space="preserve">   </w:t>
      </w:r>
      <w:r w:rsidR="00ED1A66" w:rsidRPr="004213A4">
        <w:rPr>
          <w:rFonts w:asciiTheme="minorHAnsi" w:hAnsiTheme="minorHAnsi" w:cstheme="minorHAnsi"/>
          <w:b/>
          <w:bCs/>
          <w:sz w:val="32"/>
          <w:szCs w:val="32"/>
        </w:rPr>
        <w:t xml:space="preserve">Job name/Volunteer role: </w:t>
      </w:r>
    </w:p>
    <w:p w14:paraId="28355751" w14:textId="77777777" w:rsidR="00B85633" w:rsidRPr="004213A4" w:rsidRDefault="00B85633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21637666" w14:textId="769A07B6" w:rsidR="00ED1A66" w:rsidRPr="004213A4" w:rsidRDefault="00ED1A66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tbl>
      <w:tblPr>
        <w:tblW w:w="1017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1585"/>
        <w:gridCol w:w="1170"/>
        <w:gridCol w:w="1168"/>
        <w:gridCol w:w="1170"/>
        <w:gridCol w:w="1204"/>
        <w:gridCol w:w="1091"/>
      </w:tblGrid>
      <w:tr w:rsidR="004336E5" w:rsidRPr="004213A4" w14:paraId="1ED6889C" w14:textId="77777777" w:rsidTr="5FDA98B2">
        <w:tc>
          <w:tcPr>
            <w:tcW w:w="10173" w:type="dxa"/>
            <w:gridSpan w:val="7"/>
            <w:shd w:val="clear" w:color="auto" w:fill="92CDDC" w:themeFill="accent5" w:themeFillTint="99"/>
          </w:tcPr>
          <w:p w14:paraId="5986B515" w14:textId="2E6D803B" w:rsidR="003671A5" w:rsidRDefault="00703D8A" w:rsidP="004213A4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53120" behindDoc="0" locked="0" layoutInCell="1" allowOverlap="1" wp14:anchorId="461C2791" wp14:editId="5A857294">
                  <wp:simplePos x="0" y="0"/>
                  <wp:positionH relativeFrom="margin">
                    <wp:posOffset>5526405</wp:posOffset>
                  </wp:positionH>
                  <wp:positionV relativeFrom="paragraph">
                    <wp:posOffset>-4445</wp:posOffset>
                  </wp:positionV>
                  <wp:extent cx="860271" cy="837894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8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3D2FB3" w14:textId="281086EC" w:rsidR="00703D8A" w:rsidRDefault="004336E5" w:rsidP="00703D8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  <w:t>Your Personal Details</w:t>
            </w:r>
          </w:p>
          <w:p w14:paraId="1B762783" w14:textId="1FDDD719" w:rsidR="003671A5" w:rsidRPr="004213A4" w:rsidRDefault="003671A5" w:rsidP="004213A4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A26D81" w:rsidRPr="004213A4" w14:paraId="6AE6468F" w14:textId="77777777" w:rsidTr="5FDA98B2">
        <w:tc>
          <w:tcPr>
            <w:tcW w:w="2785" w:type="dxa"/>
            <w:shd w:val="clear" w:color="auto" w:fill="auto"/>
          </w:tcPr>
          <w:p w14:paraId="2AB58F67" w14:textId="60171332" w:rsidR="003671A5" w:rsidRPr="004213A4" w:rsidRDefault="00362FC1" w:rsidP="004213A4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17D942" wp14:editId="4C8985FC">
                  <wp:extent cx="1325880" cy="1325880"/>
                  <wp:effectExtent l="0" t="0" r="7620" b="0"/>
                  <wp:docPr id="16" name="Picture 16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A0BA585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Name:</w:t>
            </w:r>
          </w:p>
          <w:p w14:paraId="124B396A" w14:textId="77777777" w:rsidR="003671A5" w:rsidRPr="00A129F5" w:rsidRDefault="003671A5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A26D81" w:rsidRPr="004213A4" w14:paraId="3AA35506" w14:textId="77777777" w:rsidTr="5FDA98B2">
        <w:tc>
          <w:tcPr>
            <w:tcW w:w="2785" w:type="dxa"/>
            <w:shd w:val="clear" w:color="auto" w:fill="auto"/>
          </w:tcPr>
          <w:p w14:paraId="3261F66E" w14:textId="35D7FD88" w:rsidR="003671A5" w:rsidRPr="004213A4" w:rsidRDefault="00362FC1" w:rsidP="004213A4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89D7F6" wp14:editId="52E5F5CE">
                  <wp:extent cx="1272540" cy="1272540"/>
                  <wp:effectExtent l="0" t="0" r="0" b="3810"/>
                  <wp:docPr id="18" name="Picture 18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A5368B3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Address:</w:t>
            </w:r>
          </w:p>
          <w:p w14:paraId="7337B18D" w14:textId="4A19EFF1" w:rsidR="003671A5" w:rsidRPr="00A129F5" w:rsidRDefault="003671A5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A26D81" w:rsidRPr="004213A4" w14:paraId="076CA2A3" w14:textId="77777777" w:rsidTr="5FDA98B2">
        <w:tc>
          <w:tcPr>
            <w:tcW w:w="2785" w:type="dxa"/>
            <w:shd w:val="clear" w:color="auto" w:fill="auto"/>
          </w:tcPr>
          <w:p w14:paraId="6B6C56FD" w14:textId="109657E9" w:rsidR="003671A5" w:rsidRPr="004213A4" w:rsidRDefault="00362FC1" w:rsidP="004213A4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ED61B7" wp14:editId="5B13B0D5">
                  <wp:extent cx="1341120" cy="1341120"/>
                  <wp:effectExtent l="0" t="0" r="0" b="0"/>
                  <wp:docPr id="17" name="Picture 17" descr="Address Post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D0383C7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Postcode:</w:t>
            </w:r>
          </w:p>
          <w:p w14:paraId="36521E99" w14:textId="77777777" w:rsidR="003671A5" w:rsidRPr="00A129F5" w:rsidRDefault="003671A5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A26D81" w:rsidRPr="004213A4" w14:paraId="0C7C995B" w14:textId="77777777" w:rsidTr="5FDA98B2">
        <w:tc>
          <w:tcPr>
            <w:tcW w:w="2785" w:type="dxa"/>
            <w:shd w:val="clear" w:color="auto" w:fill="auto"/>
          </w:tcPr>
          <w:p w14:paraId="07DFE197" w14:textId="51589B96" w:rsidR="003671A5" w:rsidRPr="004213A4" w:rsidRDefault="00362FC1" w:rsidP="00362FC1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E3A901" wp14:editId="1D73C2C8">
                  <wp:extent cx="1028700" cy="1028700"/>
                  <wp:effectExtent l="0" t="0" r="0" b="0"/>
                  <wp:docPr id="27" name="Picture 27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93D032F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Home phone number:</w:t>
            </w:r>
          </w:p>
          <w:p w14:paraId="658EBB4F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2FB4A562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Mobile phone number:</w:t>
            </w:r>
          </w:p>
          <w:p w14:paraId="32DE129B" w14:textId="77777777" w:rsidR="003671A5" w:rsidRPr="00A129F5" w:rsidRDefault="003671A5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A26D81" w:rsidRPr="004213A4" w14:paraId="7B218C2B" w14:textId="77777777" w:rsidTr="5FDA98B2">
        <w:tc>
          <w:tcPr>
            <w:tcW w:w="2785" w:type="dxa"/>
            <w:shd w:val="clear" w:color="auto" w:fill="auto"/>
          </w:tcPr>
          <w:p w14:paraId="3E67F55E" w14:textId="6149D41C" w:rsidR="003671A5" w:rsidRPr="004213A4" w:rsidRDefault="00362FC1" w:rsidP="00362FC1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2E3994" wp14:editId="7D043F9B">
                  <wp:extent cx="1272540" cy="1272540"/>
                  <wp:effectExtent l="0" t="0" r="3810" b="0"/>
                  <wp:docPr id="68" name="Picture 6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7D8F5B2" w14:textId="77777777" w:rsidR="003671A5" w:rsidRPr="00A129F5" w:rsidRDefault="003671A5" w:rsidP="003671A5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Email address:</w:t>
            </w:r>
          </w:p>
          <w:p w14:paraId="353CDE1B" w14:textId="77777777" w:rsidR="003671A5" w:rsidRPr="00A129F5" w:rsidRDefault="003671A5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A26D81" w:rsidRPr="004213A4" w14:paraId="1D07DB0E" w14:textId="77777777" w:rsidTr="5FDA98B2">
        <w:trPr>
          <w:trHeight w:val="676"/>
        </w:trPr>
        <w:tc>
          <w:tcPr>
            <w:tcW w:w="2785" w:type="dxa"/>
            <w:shd w:val="clear" w:color="auto" w:fill="auto"/>
          </w:tcPr>
          <w:p w14:paraId="7FC1F4D4" w14:textId="1BE84B1B" w:rsidR="00ED1A66" w:rsidRPr="004213A4" w:rsidRDefault="00362FC1" w:rsidP="004213A4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76AC8D" wp14:editId="27090C0E">
                  <wp:extent cx="1310640" cy="1310640"/>
                  <wp:effectExtent l="0" t="0" r="3810" b="0"/>
                  <wp:docPr id="69" name="Picture 69" descr="National insurance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tional insurance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A6EF05C" w14:textId="150F85AC" w:rsidR="00CF1CA2" w:rsidRPr="003671A5" w:rsidRDefault="00ED1A66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National Insurance number</w:t>
            </w:r>
            <w:r w:rsidR="004336E5"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:</w:t>
            </w: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</w:t>
            </w:r>
          </w:p>
        </w:tc>
      </w:tr>
      <w:tr w:rsidR="00A26D81" w:rsidRPr="004213A4" w14:paraId="455C2A22" w14:textId="77777777" w:rsidTr="5FDA98B2">
        <w:tc>
          <w:tcPr>
            <w:tcW w:w="2785" w:type="dxa"/>
            <w:shd w:val="clear" w:color="auto" w:fill="auto"/>
          </w:tcPr>
          <w:p w14:paraId="35B72235" w14:textId="6548D492" w:rsidR="003671A5" w:rsidRPr="004213A4" w:rsidRDefault="00362FC1" w:rsidP="004213A4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64E55893" wp14:editId="21203A8C">
                  <wp:extent cx="1270577" cy="845820"/>
                  <wp:effectExtent l="0" t="0" r="635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86" cy="84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7E94874" w14:textId="373825FC" w:rsidR="003671A5" w:rsidRPr="004213A4" w:rsidRDefault="003671A5" w:rsidP="003671A5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Driving Licence: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21084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08B6">
                  <w:rPr>
                    <w:rFonts w:ascii="MS Gothic" w:eastAsia="MS Gothic" w:hAnsi="MS Gothic" w:cstheme="minorHAnsi" w:hint="eastAsia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48073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0B8D5D17" w14:textId="77777777" w:rsidR="003671A5" w:rsidRPr="004213A4" w:rsidRDefault="003671A5" w:rsidP="003671A5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4938F1C1" w14:textId="5CA7C060" w:rsidR="003671A5" w:rsidRPr="004213A4" w:rsidRDefault="003671A5" w:rsidP="003671A5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If yes:</w:t>
            </w:r>
            <w:r w:rsidR="004C4D1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color w:val="000000"/>
                  <w:sz w:val="32"/>
                  <w:szCs w:val="32"/>
                </w:rPr>
                <w:id w:val="43525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1F">
                  <w:rPr>
                    <w:rFonts w:ascii="MS Gothic" w:eastAsia="MS Gothic" w:hAnsi="MS Gothic" w:cstheme="minorHAnsi" w:hint="eastAsia"/>
                    <w:b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Car or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20048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1F">
                  <w:rPr>
                    <w:rFonts w:ascii="MS Gothic" w:eastAsia="MS Gothic" w:hAnsi="MS Gothic" w:cstheme="minorHAnsi" w:hint="eastAsia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4C4D1F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Motorbike </w:t>
            </w:r>
          </w:p>
          <w:p w14:paraId="289F4E02" w14:textId="77777777" w:rsidR="003671A5" w:rsidRPr="004213A4" w:rsidRDefault="003671A5" w:rsidP="003671A5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724ACEFD" w14:textId="0360555A" w:rsidR="00460983" w:rsidRDefault="00460983" w:rsidP="00460983">
            <w:pPr>
              <w:pStyle w:val="NoSpacing"/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  <w:t xml:space="preserve">Do you have a D1 </w:t>
            </w:r>
            <w:r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  <w:t xml:space="preserve">Category (where you can drive over a 7.5-tonne vehicle) </w:t>
            </w:r>
            <w:r w:rsidRPr="00A129F5"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  <w:t>on your Driving Licence?</w:t>
            </w:r>
          </w:p>
          <w:p w14:paraId="21B70EB3" w14:textId="072F6AB3" w:rsidR="00460983" w:rsidRDefault="00C03BE5" w:rsidP="00460983">
            <w:pPr>
              <w:pStyle w:val="NoSpacing"/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22595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983"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460983"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460983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65775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983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460983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4DA81C8D" w14:textId="77777777" w:rsidR="003671A5" w:rsidRPr="00A129F5" w:rsidRDefault="003671A5" w:rsidP="004213A4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227CFE" w:rsidRPr="004213A4" w14:paraId="2D1C5E2F" w14:textId="77777777" w:rsidTr="5FDA98B2">
        <w:tc>
          <w:tcPr>
            <w:tcW w:w="2785" w:type="dxa"/>
            <w:shd w:val="clear" w:color="auto" w:fill="auto"/>
          </w:tcPr>
          <w:p w14:paraId="75DFEF06" w14:textId="5DD6D626" w:rsidR="00227CFE" w:rsidRDefault="00227CFE" w:rsidP="00227CFE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E25449" wp14:editId="6C72CEF2">
                  <wp:extent cx="1455420" cy="1455420"/>
                  <wp:effectExtent l="0" t="0" r="0" b="0"/>
                  <wp:docPr id="11" name="Picture 11" descr="Christ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rist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6B08ECE5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How did you hear about this job?</w:t>
            </w:r>
          </w:p>
          <w:p w14:paraId="5075109D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360B47F4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2AE1A24E" w14:textId="77777777" w:rsidR="00227CFE" w:rsidRPr="00A129F5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227CFE" w:rsidRPr="004213A4" w14:paraId="3D0B663E" w14:textId="77777777" w:rsidTr="5FDA98B2">
        <w:tc>
          <w:tcPr>
            <w:tcW w:w="10173" w:type="dxa"/>
            <w:gridSpan w:val="7"/>
            <w:shd w:val="clear" w:color="auto" w:fill="92CDDC" w:themeFill="accent5" w:themeFillTint="99"/>
          </w:tcPr>
          <w:p w14:paraId="4E5F651F" w14:textId="77777777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5D48187C" w14:textId="7F5A82F8" w:rsidR="00227CFE" w:rsidRPr="003671A5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3671A5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Work / Voluntary Experience:</w:t>
            </w:r>
          </w:p>
          <w:p w14:paraId="4723A205" w14:textId="77777777" w:rsidR="00227CFE" w:rsidRPr="00A129F5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227CFE" w:rsidRPr="004213A4" w14:paraId="1BCC63D1" w14:textId="77777777" w:rsidTr="5FDA98B2">
        <w:tc>
          <w:tcPr>
            <w:tcW w:w="2785" w:type="dxa"/>
            <w:shd w:val="clear" w:color="auto" w:fill="auto"/>
          </w:tcPr>
          <w:p w14:paraId="516B7590" w14:textId="6A67D562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7F3C3C" wp14:editId="0B79FBB3">
                  <wp:extent cx="1630680" cy="1630680"/>
                  <wp:effectExtent l="0" t="0" r="0" b="7620"/>
                  <wp:docPr id="71" name="Picture 71" descr="Working hour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rking hour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CEF3BC5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What work/volunteering are you doing now?</w:t>
            </w:r>
          </w:p>
          <w:p w14:paraId="2407B73E" w14:textId="3A48AA5B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3F33E9B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09974FC" w14:textId="7F408A0E" w:rsidR="00227CFE" w:rsidRPr="004213A4" w:rsidRDefault="00227CFE" w:rsidP="5FDA98B2">
            <w:pPr>
              <w:pStyle w:val="NoSpacing"/>
              <w:rPr>
                <w:b/>
                <w:bCs/>
                <w:szCs w:val="24"/>
              </w:rPr>
            </w:pPr>
          </w:p>
          <w:p w14:paraId="306553B2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0AA2EA7" w14:textId="7A29CB33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27CFE" w:rsidRPr="004213A4" w14:paraId="4E647339" w14:textId="77777777" w:rsidTr="5FDA98B2">
        <w:tc>
          <w:tcPr>
            <w:tcW w:w="10173" w:type="dxa"/>
            <w:gridSpan w:val="7"/>
            <w:shd w:val="clear" w:color="auto" w:fill="92CDDC" w:themeFill="accent5" w:themeFillTint="99"/>
          </w:tcPr>
          <w:p w14:paraId="5ACE5B2E" w14:textId="77777777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  <w:p w14:paraId="693231D7" w14:textId="77777777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>Previous Jobs or Volunteering or other work:</w:t>
            </w:r>
          </w:p>
          <w:p w14:paraId="7FDFF91B" w14:textId="398CCA1B" w:rsidR="00227CFE" w:rsidRPr="004213A4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27CFE" w:rsidRPr="004213A4" w14:paraId="2B5B4F16" w14:textId="77777777" w:rsidTr="5FDA98B2">
        <w:tc>
          <w:tcPr>
            <w:tcW w:w="2785" w:type="dxa"/>
            <w:shd w:val="clear" w:color="auto" w:fill="auto"/>
          </w:tcPr>
          <w:p w14:paraId="6271E4B2" w14:textId="657A39F3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66B177" wp14:editId="61B9B726">
                  <wp:extent cx="1600200" cy="1600200"/>
                  <wp:effectExtent l="0" t="0" r="0" b="0"/>
                  <wp:docPr id="72" name="Picture 72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BAEFE9E" w14:textId="0E403369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Previous Job/Volunteering/Other Work:</w:t>
            </w:r>
          </w:p>
          <w:p w14:paraId="236AB975" w14:textId="27D96FE9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BA70ABF" w14:textId="50EA39D0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Company Name:</w:t>
            </w:r>
          </w:p>
          <w:p w14:paraId="44B8C1AB" w14:textId="7EEAA68B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B041225" w14:textId="164D7F68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Dates:</w:t>
            </w:r>
          </w:p>
          <w:p w14:paraId="162F3044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27CFE" w:rsidRPr="004213A4" w14:paraId="1254F97A" w14:textId="77777777" w:rsidTr="5FDA98B2">
        <w:tc>
          <w:tcPr>
            <w:tcW w:w="2785" w:type="dxa"/>
            <w:shd w:val="clear" w:color="auto" w:fill="auto"/>
          </w:tcPr>
          <w:p w14:paraId="26A08BBA" w14:textId="346E0123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2E7D6B" wp14:editId="2CB424B1">
                  <wp:extent cx="1600200" cy="1600200"/>
                  <wp:effectExtent l="0" t="0" r="0" b="0"/>
                  <wp:docPr id="1" name="Picture 1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64B7A497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Previous Job/Volunteering/Other Work:</w:t>
            </w:r>
          </w:p>
          <w:p w14:paraId="74322F96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4587B90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Company Name:</w:t>
            </w:r>
          </w:p>
          <w:p w14:paraId="118916B6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338FDF6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Dates:</w:t>
            </w:r>
          </w:p>
          <w:p w14:paraId="781D2D04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27CFE" w:rsidRPr="004213A4" w14:paraId="180251B5" w14:textId="77777777" w:rsidTr="5FDA98B2">
        <w:tc>
          <w:tcPr>
            <w:tcW w:w="2785" w:type="dxa"/>
            <w:shd w:val="clear" w:color="auto" w:fill="auto"/>
          </w:tcPr>
          <w:p w14:paraId="788E8F1D" w14:textId="50213DC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4BD3DC" wp14:editId="15F065C2">
                  <wp:extent cx="1600200" cy="1600200"/>
                  <wp:effectExtent l="0" t="0" r="0" b="0"/>
                  <wp:docPr id="2" name="Picture 2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56A8338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Previous Job/Volunteering/Other Work:</w:t>
            </w:r>
          </w:p>
          <w:p w14:paraId="5238CF56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87707D5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Company Name:</w:t>
            </w:r>
          </w:p>
          <w:p w14:paraId="39745E4E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052ADB4" w14:textId="77777777" w:rsidR="00227CFE" w:rsidRPr="00D03B1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Dates:</w:t>
            </w:r>
          </w:p>
          <w:p w14:paraId="101530EB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27CFE" w:rsidRPr="004213A4" w14:paraId="7F1F63C1" w14:textId="77777777" w:rsidTr="5FDA98B2">
        <w:tc>
          <w:tcPr>
            <w:tcW w:w="10173" w:type="dxa"/>
            <w:gridSpan w:val="7"/>
            <w:shd w:val="clear" w:color="auto" w:fill="92CDDC" w:themeFill="accent5" w:themeFillTint="99"/>
          </w:tcPr>
          <w:p w14:paraId="6603FE06" w14:textId="77777777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</w:p>
          <w:p w14:paraId="0C1FC6D9" w14:textId="44B4A1C6" w:rsidR="00227CFE" w:rsidRDefault="00227CFE" w:rsidP="5FDA98B2">
            <w:pPr>
              <w:pStyle w:val="NoSpacing"/>
              <w:jc w:val="center"/>
              <w:rPr>
                <w:rFonts w:asciiTheme="minorHAnsi" w:hAnsiTheme="minorHAnsi" w:cstheme="minorBidi"/>
                <w:b/>
                <w:bCs/>
                <w:color w:val="000000"/>
                <w:sz w:val="36"/>
                <w:szCs w:val="36"/>
              </w:rPr>
            </w:pPr>
            <w:r w:rsidRPr="5FDA98B2">
              <w:rPr>
                <w:rFonts w:asciiTheme="minorHAnsi" w:hAnsiTheme="minorHAnsi" w:cstheme="minorBidi"/>
                <w:b/>
                <w:bCs/>
                <w:color w:val="000000" w:themeColor="text1"/>
                <w:sz w:val="36"/>
                <w:szCs w:val="36"/>
              </w:rPr>
              <w:t xml:space="preserve">Your skills, </w:t>
            </w:r>
            <w:proofErr w:type="gramStart"/>
            <w:r w:rsidRPr="5FDA98B2">
              <w:rPr>
                <w:rFonts w:asciiTheme="minorHAnsi" w:hAnsiTheme="minorHAnsi" w:cstheme="minorBidi"/>
                <w:b/>
                <w:bCs/>
                <w:color w:val="000000" w:themeColor="text1"/>
                <w:sz w:val="36"/>
                <w:szCs w:val="36"/>
              </w:rPr>
              <w:t>experience</w:t>
            </w:r>
            <w:proofErr w:type="gramEnd"/>
            <w:r w:rsidRPr="5FDA98B2">
              <w:rPr>
                <w:rFonts w:asciiTheme="minorHAnsi" w:hAnsiTheme="minorHAnsi" w:cstheme="minorBidi"/>
                <w:b/>
                <w:bCs/>
                <w:color w:val="000000" w:themeColor="text1"/>
                <w:sz w:val="36"/>
                <w:szCs w:val="36"/>
              </w:rPr>
              <w:t xml:space="preserve"> and knowledge for the role</w:t>
            </w:r>
          </w:p>
          <w:p w14:paraId="3C00A0A3" w14:textId="423526D6" w:rsidR="00227CFE" w:rsidRPr="00A129F5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227CFE" w:rsidRPr="004213A4" w14:paraId="39EC2F61" w14:textId="77777777" w:rsidTr="5FDA98B2">
        <w:tc>
          <w:tcPr>
            <w:tcW w:w="2785" w:type="dxa"/>
            <w:shd w:val="clear" w:color="auto" w:fill="auto"/>
          </w:tcPr>
          <w:p w14:paraId="61BF25C4" w14:textId="7D0A60D6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D04752" wp14:editId="427C7395">
                  <wp:extent cx="1379220" cy="1379220"/>
                  <wp:effectExtent l="0" t="0" r="0" b="0"/>
                  <wp:docPr id="78" name="Picture 78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E5F1782" w14:textId="411D1A56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Why would you be good at this role? </w:t>
            </w:r>
          </w:p>
          <w:p w14:paraId="5547D0FE" w14:textId="3F2979BD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7115814F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7D18C28A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5FDA98B2" w14:paraId="7BB15875" w14:textId="77777777" w:rsidTr="5FDA98B2">
        <w:tc>
          <w:tcPr>
            <w:tcW w:w="2785" w:type="dxa"/>
            <w:shd w:val="clear" w:color="auto" w:fill="auto"/>
          </w:tcPr>
          <w:p w14:paraId="7C974B46" w14:textId="24BD6F5F" w:rsidR="00227CFE" w:rsidRDefault="00227CFE" w:rsidP="5FDA98B2">
            <w:pPr>
              <w:pStyle w:val="NoSpacing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6C8D9C" wp14:editId="565BC695">
                  <wp:extent cx="1394460" cy="1394460"/>
                  <wp:effectExtent l="0" t="0" r="0" b="0"/>
                  <wp:docPr id="1299990725" name="Picture 4" descr="Co-Train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431D607" w14:textId="6E2F28A8" w:rsidR="00227CFE" w:rsidRDefault="00227CFE" w:rsidP="5FDA98B2">
            <w:pPr>
              <w:pStyle w:val="NoSpacing"/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</w:pPr>
            <w:r w:rsidRPr="5FDA98B2">
              <w:rPr>
                <w:rFonts w:asciiTheme="minorHAnsi" w:hAnsiTheme="minorHAnsi" w:cstheme="minorBidi"/>
                <w:b/>
                <w:bCs/>
                <w:color w:val="000000" w:themeColor="text1"/>
                <w:sz w:val="32"/>
                <w:szCs w:val="32"/>
              </w:rPr>
              <w:t>What skills do you have (give examples)?</w:t>
            </w:r>
          </w:p>
          <w:p w14:paraId="502C110F" w14:textId="77777777" w:rsidR="5FDA98B2" w:rsidRDefault="5FDA98B2" w:rsidP="5FDA98B2">
            <w:pPr>
              <w:pStyle w:val="NoSpacing"/>
              <w:rPr>
                <w:rFonts w:asciiTheme="minorHAnsi" w:hAnsiTheme="minorHAnsi" w:cstheme="minorBidi"/>
                <w:color w:val="000000" w:themeColor="text1"/>
                <w:sz w:val="32"/>
                <w:szCs w:val="32"/>
              </w:rPr>
            </w:pPr>
          </w:p>
          <w:p w14:paraId="38BB403B" w14:textId="5A495E84" w:rsidR="5FDA98B2" w:rsidRDefault="5FDA98B2" w:rsidP="5FDA98B2">
            <w:pPr>
              <w:pStyle w:val="NoSpacing"/>
              <w:rPr>
                <w:b/>
                <w:bCs/>
                <w:color w:val="000000" w:themeColor="text1"/>
                <w:szCs w:val="24"/>
              </w:rPr>
            </w:pPr>
          </w:p>
        </w:tc>
      </w:tr>
      <w:tr w:rsidR="00227CFE" w:rsidRPr="004213A4" w14:paraId="31DF3595" w14:textId="77777777" w:rsidTr="5FDA98B2">
        <w:tc>
          <w:tcPr>
            <w:tcW w:w="2785" w:type="dxa"/>
            <w:shd w:val="clear" w:color="auto" w:fill="auto"/>
          </w:tcPr>
          <w:p w14:paraId="65815843" w14:textId="154D8F1F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1AF6E6" wp14:editId="3B6AE622">
                  <wp:extent cx="1379220" cy="1379220"/>
                  <wp:effectExtent l="0" t="0" r="0" b="0"/>
                  <wp:docPr id="76" name="Picture 76" descr="CV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V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F107354" w14:textId="07A7BD76" w:rsidR="00227CFE" w:rsidRPr="00A129F5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is your previous experience (give examples)?</w:t>
            </w:r>
          </w:p>
          <w:p w14:paraId="75253807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3F25FF78" w14:textId="2FC6840C" w:rsidR="00227CFE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437D98E6" w14:textId="77777777" w:rsidR="00227CFE" w:rsidRPr="00A129F5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2E23E399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234A5307" w14:textId="77777777" w:rsidTr="5FDA98B2">
        <w:tc>
          <w:tcPr>
            <w:tcW w:w="2785" w:type="dxa"/>
            <w:shd w:val="clear" w:color="auto" w:fill="auto"/>
          </w:tcPr>
          <w:p w14:paraId="2C93B084" w14:textId="1A90E7D4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B19F08" wp14:editId="0F0B7960">
                  <wp:extent cx="1363980" cy="1363980"/>
                  <wp:effectExtent l="0" t="0" r="0" b="7620"/>
                  <wp:docPr id="77" name="Picture 77" descr="Rea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a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DA0BB7B" w14:textId="4CD18518" w:rsidR="00227CFE" w:rsidRPr="00A129F5" w:rsidRDefault="00227CFE" w:rsidP="5FDA98B2">
            <w:pPr>
              <w:pStyle w:val="NoSpacing"/>
              <w:rPr>
                <w:rFonts w:asciiTheme="minorHAnsi" w:hAnsiTheme="minorHAnsi" w:cstheme="minorBidi"/>
                <w:b/>
                <w:bCs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5FDA98B2">
              <w:rPr>
                <w:rFonts w:asciiTheme="minorHAnsi" w:hAnsiTheme="minorHAnsi" w:cstheme="minorBidi"/>
                <w:b/>
                <w:bCs/>
                <w:color w:val="000000"/>
                <w:sz w:val="32"/>
                <w:szCs w:val="32"/>
              </w:rPr>
              <w:softHyphen/>
              <w:t>What knowledge do you have (please give examples)?</w:t>
            </w:r>
          </w:p>
          <w:p w14:paraId="0A4529E4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497B1CF0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362FEFAE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38E77A44" w14:textId="13120AAB" w:rsidR="00227CFE" w:rsidRPr="00A129F5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77E92AB3" w14:textId="77777777" w:rsidTr="5FDA98B2">
        <w:tc>
          <w:tcPr>
            <w:tcW w:w="2785" w:type="dxa"/>
            <w:shd w:val="clear" w:color="auto" w:fill="auto"/>
          </w:tcPr>
          <w:p w14:paraId="3BC55747" w14:textId="25A22C8C" w:rsidR="00227CFE" w:rsidRDefault="00227CFE" w:rsidP="00227CFE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3B01A" wp14:editId="0A07BC4D">
                  <wp:extent cx="1409700" cy="1409700"/>
                  <wp:effectExtent l="0" t="0" r="0" b="0"/>
                  <wp:docPr id="9" name="Picture 9" descr="Ide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de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EDEA1FB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Anything else?</w:t>
            </w:r>
          </w:p>
          <w:p w14:paraId="5DF8DEE4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2F8BC053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1CB21C02" w14:textId="77777777" w:rsidR="00227CFE" w:rsidRPr="00F60F4C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1EF57E09" w14:textId="77777777" w:rsidTr="5FDA98B2">
        <w:tc>
          <w:tcPr>
            <w:tcW w:w="10173" w:type="dxa"/>
            <w:gridSpan w:val="7"/>
            <w:shd w:val="clear" w:color="auto" w:fill="92CDDC" w:themeFill="accent5" w:themeFillTint="99"/>
          </w:tcPr>
          <w:p w14:paraId="57B10A87" w14:textId="77777777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44FFC4F1" w14:textId="57D1B8EF" w:rsidR="00227CFE" w:rsidRPr="005766E8" w:rsidRDefault="00227CFE" w:rsidP="5A8FA1BC">
            <w:pPr>
              <w:pStyle w:val="NoSpacing"/>
              <w:jc w:val="center"/>
              <w:rPr>
                <w:rFonts w:asciiTheme="minorHAnsi" w:hAnsiTheme="minorHAnsi" w:cstheme="minorBidi"/>
                <w:b/>
                <w:bCs/>
                <w:sz w:val="36"/>
                <w:szCs w:val="36"/>
              </w:rPr>
            </w:pPr>
            <w:r w:rsidRPr="5A8FA1BC">
              <w:rPr>
                <w:rFonts w:asciiTheme="minorHAnsi" w:hAnsiTheme="minorHAnsi" w:cstheme="minorBidi"/>
                <w:b/>
                <w:bCs/>
                <w:sz w:val="36"/>
                <w:szCs w:val="36"/>
              </w:rPr>
              <w:t xml:space="preserve">Your education, </w:t>
            </w:r>
            <w:proofErr w:type="gramStart"/>
            <w:r w:rsidRPr="5A8FA1BC">
              <w:rPr>
                <w:rFonts w:asciiTheme="minorHAnsi" w:hAnsiTheme="minorHAnsi" w:cstheme="minorBidi"/>
                <w:b/>
                <w:bCs/>
                <w:sz w:val="36"/>
                <w:szCs w:val="36"/>
              </w:rPr>
              <w:t>qualifications</w:t>
            </w:r>
            <w:proofErr w:type="gramEnd"/>
            <w:r w:rsidRPr="5A8FA1BC">
              <w:rPr>
                <w:rFonts w:asciiTheme="minorHAnsi" w:hAnsiTheme="minorHAnsi" w:cstheme="minorBidi"/>
                <w:b/>
                <w:bCs/>
                <w:sz w:val="36"/>
                <w:szCs w:val="36"/>
              </w:rPr>
              <w:t xml:space="preserve"> and training for the Role</w:t>
            </w:r>
          </w:p>
          <w:p w14:paraId="24D1C814" w14:textId="7283CA96" w:rsidR="00227CFE" w:rsidRPr="005766E8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  <w:sz w:val="36"/>
                <w:szCs w:val="36"/>
              </w:rPr>
            </w:pPr>
          </w:p>
        </w:tc>
      </w:tr>
      <w:tr w:rsidR="00227CFE" w:rsidRPr="004213A4" w14:paraId="6A3FE772" w14:textId="77777777" w:rsidTr="5FDA98B2">
        <w:tc>
          <w:tcPr>
            <w:tcW w:w="2785" w:type="dxa"/>
            <w:shd w:val="clear" w:color="auto" w:fill="auto"/>
          </w:tcPr>
          <w:p w14:paraId="3AAB5A53" w14:textId="6CE19DF2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024D8C" wp14:editId="65CF821A">
                  <wp:extent cx="1394460" cy="1394460"/>
                  <wp:effectExtent l="0" t="0" r="0" b="0"/>
                  <wp:docPr id="79" name="Picture 79" descr="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ertifi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D101447" w14:textId="1F2EB08D" w:rsidR="00227CFE" w:rsidRPr="00F60F4C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Education,</w:t>
            </w: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Qualifications or certificates do you have (relevant to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role</w:t>
            </w: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)?</w:t>
            </w:r>
          </w:p>
          <w:p w14:paraId="579A087F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5AB4EEF4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</w:tc>
      </w:tr>
      <w:tr w:rsidR="00227CFE" w:rsidRPr="004213A4" w14:paraId="61F0868B" w14:textId="77777777" w:rsidTr="5FDA98B2">
        <w:tc>
          <w:tcPr>
            <w:tcW w:w="2785" w:type="dxa"/>
            <w:shd w:val="clear" w:color="auto" w:fill="auto"/>
          </w:tcPr>
          <w:p w14:paraId="3D947088" w14:textId="4EA33C9B" w:rsidR="00227CFE" w:rsidRDefault="00227CFE" w:rsidP="00227CFE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CBF89" wp14:editId="64BF1F1F">
                  <wp:extent cx="1587500" cy="1587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2ADD5D2" w14:textId="58ED0DA0" w:rsidR="00227CFE" w:rsidRPr="00F60F4C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training have you had (relevant to role)?</w:t>
            </w:r>
          </w:p>
        </w:tc>
      </w:tr>
      <w:tr w:rsidR="00227CFE" w:rsidRPr="004213A4" w14:paraId="77E59E2A" w14:textId="77777777" w:rsidTr="5FDA98B2">
        <w:tc>
          <w:tcPr>
            <w:tcW w:w="2785" w:type="dxa"/>
            <w:shd w:val="clear" w:color="auto" w:fill="auto"/>
          </w:tcPr>
          <w:p w14:paraId="764B366C" w14:textId="70DDB22A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422D62" wp14:editId="1319D5E3">
                  <wp:extent cx="1409700" cy="1409700"/>
                  <wp:effectExtent l="0" t="0" r="0" b="0"/>
                  <wp:docPr id="80" name="Picture 80" descr="Ide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de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16B895B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Anything else?</w:t>
            </w:r>
          </w:p>
          <w:p w14:paraId="2752321E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5CD1A2AC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3E73B4A3" w14:textId="17596DAF" w:rsidR="00227CFE" w:rsidRPr="00F60F4C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1D0BA24E" w14:textId="77777777" w:rsidTr="5FDA98B2">
        <w:tc>
          <w:tcPr>
            <w:tcW w:w="10173" w:type="dxa"/>
            <w:gridSpan w:val="7"/>
            <w:shd w:val="clear" w:color="auto" w:fill="92CDDC" w:themeFill="accent5" w:themeFillTint="99"/>
          </w:tcPr>
          <w:p w14:paraId="62B297FC" w14:textId="77777777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  <w:p w14:paraId="045193AB" w14:textId="3DB3B04D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79AE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>Work Availability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 xml:space="preserve"> (please tick)</w:t>
            </w:r>
          </w:p>
          <w:p w14:paraId="7A58002C" w14:textId="787D91DC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20AA108D" w14:textId="77777777" w:rsidTr="5FDA98B2">
        <w:trPr>
          <w:trHeight w:val="780"/>
        </w:trPr>
        <w:tc>
          <w:tcPr>
            <w:tcW w:w="2785" w:type="dxa"/>
            <w:vMerge w:val="restart"/>
            <w:shd w:val="clear" w:color="auto" w:fill="auto"/>
          </w:tcPr>
          <w:p w14:paraId="3FA7D3B1" w14:textId="4BFFBD1C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745611" wp14:editId="612F0EF9">
                  <wp:extent cx="1440180" cy="1440180"/>
                  <wp:effectExtent l="0" t="0" r="0" b="7620"/>
                  <wp:docPr id="83" name="Picture 83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shd w:val="clear" w:color="auto" w:fill="auto"/>
          </w:tcPr>
          <w:p w14:paraId="4184248A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7A704E98" w14:textId="3AA0C5C1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Mon</w:t>
            </w:r>
          </w:p>
        </w:tc>
        <w:tc>
          <w:tcPr>
            <w:tcW w:w="1168" w:type="dxa"/>
            <w:shd w:val="clear" w:color="auto" w:fill="auto"/>
          </w:tcPr>
          <w:p w14:paraId="2FE8361A" w14:textId="51D59745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Tues</w:t>
            </w:r>
          </w:p>
        </w:tc>
        <w:tc>
          <w:tcPr>
            <w:tcW w:w="1170" w:type="dxa"/>
            <w:shd w:val="clear" w:color="auto" w:fill="auto"/>
          </w:tcPr>
          <w:p w14:paraId="6AE36009" w14:textId="25CE67D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Wed</w:t>
            </w:r>
          </w:p>
        </w:tc>
        <w:tc>
          <w:tcPr>
            <w:tcW w:w="1204" w:type="dxa"/>
            <w:shd w:val="clear" w:color="auto" w:fill="auto"/>
          </w:tcPr>
          <w:p w14:paraId="6077B18D" w14:textId="143302B1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Thurs</w:t>
            </w:r>
          </w:p>
        </w:tc>
        <w:tc>
          <w:tcPr>
            <w:tcW w:w="1091" w:type="dxa"/>
            <w:shd w:val="clear" w:color="auto" w:fill="auto"/>
          </w:tcPr>
          <w:p w14:paraId="2471111B" w14:textId="23E32873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Fri</w:t>
            </w:r>
          </w:p>
        </w:tc>
      </w:tr>
      <w:tr w:rsidR="00227CFE" w:rsidRPr="004213A4" w14:paraId="5098C76E" w14:textId="77777777" w:rsidTr="5FDA98B2">
        <w:trPr>
          <w:trHeight w:val="780"/>
        </w:trPr>
        <w:tc>
          <w:tcPr>
            <w:tcW w:w="2785" w:type="dxa"/>
            <w:vMerge/>
          </w:tcPr>
          <w:p w14:paraId="1F7AD429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85" w:type="dxa"/>
            <w:shd w:val="clear" w:color="auto" w:fill="auto"/>
          </w:tcPr>
          <w:p w14:paraId="4B30D9A0" w14:textId="3D6EC1CB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Morning</w:t>
            </w:r>
          </w:p>
        </w:tc>
        <w:tc>
          <w:tcPr>
            <w:tcW w:w="1170" w:type="dxa"/>
            <w:shd w:val="clear" w:color="auto" w:fill="auto"/>
          </w:tcPr>
          <w:p w14:paraId="2C19A7FE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8" w:type="dxa"/>
            <w:shd w:val="clear" w:color="auto" w:fill="auto"/>
          </w:tcPr>
          <w:p w14:paraId="6F4E7F15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316E313B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14:paraId="6B636DC9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4629E73C" w14:textId="50A7A9FB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24A56DC3" w14:textId="77777777" w:rsidTr="5FDA98B2">
        <w:trPr>
          <w:trHeight w:val="780"/>
        </w:trPr>
        <w:tc>
          <w:tcPr>
            <w:tcW w:w="2785" w:type="dxa"/>
            <w:vMerge/>
          </w:tcPr>
          <w:p w14:paraId="1027B09D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85" w:type="dxa"/>
            <w:shd w:val="clear" w:color="auto" w:fill="auto"/>
          </w:tcPr>
          <w:p w14:paraId="3C2ECA98" w14:textId="285CF04A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Afternoon</w:t>
            </w:r>
          </w:p>
        </w:tc>
        <w:tc>
          <w:tcPr>
            <w:tcW w:w="1170" w:type="dxa"/>
            <w:shd w:val="clear" w:color="auto" w:fill="auto"/>
          </w:tcPr>
          <w:p w14:paraId="6A1EFB1D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8" w:type="dxa"/>
            <w:shd w:val="clear" w:color="auto" w:fill="auto"/>
          </w:tcPr>
          <w:p w14:paraId="419475D4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77792E3D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14:paraId="7EEFCD65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5DAF2EDB" w14:textId="1870D883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379629A7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18A760C4" w14:textId="4509194A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1BF8C3" wp14:editId="655E586C">
                  <wp:extent cx="1432560" cy="1432560"/>
                  <wp:effectExtent l="0" t="0" r="0" b="0"/>
                  <wp:docPr id="82" name="Picture 82" descr="Waiting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aiting 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770DEE6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is your notice period for where you work now?</w:t>
            </w:r>
          </w:p>
          <w:p w14:paraId="3CCCFF8F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1F74D2D1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6D963C5A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05C9C8BC" w14:textId="77777777" w:rsidTr="5FDA98B2">
        <w:trPr>
          <w:trHeight w:val="780"/>
        </w:trPr>
        <w:tc>
          <w:tcPr>
            <w:tcW w:w="10173" w:type="dxa"/>
            <w:gridSpan w:val="7"/>
            <w:shd w:val="clear" w:color="auto" w:fill="92CDDC" w:themeFill="accent5" w:themeFillTint="99"/>
          </w:tcPr>
          <w:p w14:paraId="63CB3554" w14:textId="337C41AE" w:rsidR="00227CFE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Other Information</w:t>
            </w:r>
          </w:p>
        </w:tc>
      </w:tr>
      <w:tr w:rsidR="00227CFE" w:rsidRPr="004213A4" w14:paraId="3A583E07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0FF5E1AD" w14:textId="431D5B90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5986ED4" wp14:editId="6F730BA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3612515</wp:posOffset>
                  </wp:positionV>
                  <wp:extent cx="1478280" cy="1478280"/>
                  <wp:effectExtent l="0" t="0" r="7620" b="7620"/>
                  <wp:wrapTight wrapText="bothSides">
                    <wp:wrapPolygon edited="0">
                      <wp:start x="2227" y="557"/>
                      <wp:lineTo x="557" y="2784"/>
                      <wp:lineTo x="557" y="4175"/>
                      <wp:lineTo x="1670" y="5567"/>
                      <wp:lineTo x="557" y="9742"/>
                      <wp:lineTo x="557" y="12247"/>
                      <wp:lineTo x="2227" y="14474"/>
                      <wp:lineTo x="3619" y="14474"/>
                      <wp:lineTo x="3619" y="16423"/>
                      <wp:lineTo x="3897" y="18928"/>
                      <wp:lineTo x="4454" y="19485"/>
                      <wp:lineTo x="8351" y="21155"/>
                      <wp:lineTo x="9464" y="21433"/>
                      <wp:lineTo x="11134" y="21433"/>
                      <wp:lineTo x="15866" y="18928"/>
                      <wp:lineTo x="16423" y="17814"/>
                      <wp:lineTo x="16701" y="15031"/>
                      <wp:lineTo x="19206" y="14474"/>
                      <wp:lineTo x="21433" y="12526"/>
                      <wp:lineTo x="21433" y="4732"/>
                      <wp:lineTo x="13639" y="557"/>
                      <wp:lineTo x="2227" y="557"/>
                    </wp:wrapPolygon>
                  </wp:wrapTight>
                  <wp:docPr id="111" name="Picture 111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4AF43353" wp14:editId="2B92555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1748790</wp:posOffset>
                  </wp:positionV>
                  <wp:extent cx="1455420" cy="1455420"/>
                  <wp:effectExtent l="0" t="0" r="0" b="0"/>
                  <wp:wrapTight wrapText="bothSides">
                    <wp:wrapPolygon edited="0">
                      <wp:start x="2827" y="1979"/>
                      <wp:lineTo x="283" y="6785"/>
                      <wp:lineTo x="0" y="10743"/>
                      <wp:lineTo x="0" y="11592"/>
                      <wp:lineTo x="565" y="20073"/>
                      <wp:lineTo x="20356" y="20073"/>
                      <wp:lineTo x="19791" y="11592"/>
                      <wp:lineTo x="21204" y="11592"/>
                      <wp:lineTo x="21204" y="10743"/>
                      <wp:lineTo x="19225" y="7068"/>
                      <wp:lineTo x="19508" y="4241"/>
                      <wp:lineTo x="14702" y="2827"/>
                      <wp:lineTo x="4241" y="1979"/>
                      <wp:lineTo x="2827" y="1979"/>
                    </wp:wrapPolygon>
                  </wp:wrapTight>
                  <wp:docPr id="86" name="Picture 86" descr="Interview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nterview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21B9F03" wp14:editId="27E0BE74">
                  <wp:extent cx="1440180" cy="1440180"/>
                  <wp:effectExtent l="0" t="0" r="7620" b="7620"/>
                  <wp:docPr id="84" name="Picture 84" descr="Wheelchair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heelchair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921D07B" w14:textId="3CA34BE5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Do you have a </w:t>
            </w:r>
            <w:proofErr w:type="gramStart"/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>disability?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*</w:t>
            </w:r>
            <w:proofErr w:type="gramEnd"/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46724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943421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95864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Prefer not to say</w:t>
            </w:r>
          </w:p>
          <w:p w14:paraId="013F7FB1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C125847" w14:textId="5F5C42B4" w:rsidR="00227CFE" w:rsidRPr="00220B7F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If yes, then tell us if there are any </w:t>
            </w:r>
            <w:proofErr w:type="gramStart"/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>things</w:t>
            </w:r>
            <w:proofErr w:type="gramEnd"/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we need to put in place for you to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do a recruitment activity:</w:t>
            </w:r>
          </w:p>
          <w:p w14:paraId="22E16368" w14:textId="7D4DEB60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</w:p>
          <w:p w14:paraId="314BBCD5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</w:p>
          <w:p w14:paraId="3BAF5730" w14:textId="48AA0915" w:rsidR="00227CFE" w:rsidRPr="003340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340FE">
              <w:rPr>
                <w:rFonts w:asciiTheme="minorHAnsi" w:hAnsiTheme="minorHAnsi" w:cstheme="minorHAnsi"/>
                <w:b/>
                <w:sz w:val="32"/>
                <w:szCs w:val="32"/>
              </w:rPr>
              <w:t>What type of recruitment activity would you like?</w:t>
            </w:r>
          </w:p>
          <w:p w14:paraId="50B08E13" w14:textId="77777777" w:rsidR="00227CFE" w:rsidRPr="004213A4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eastAsia="MS Gothic" w:hAnsiTheme="minorHAnsi" w:cstheme="minorHAnsi"/>
                  <w:sz w:val="32"/>
                  <w:szCs w:val="32"/>
                </w:rPr>
                <w:id w:val="-1705236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eastAsia="MS Gothic" w:hAnsiTheme="minorHAnsi" w:cstheme="minorHAnsi"/>
                <w:sz w:val="32"/>
                <w:szCs w:val="32"/>
              </w:rPr>
              <w:t xml:space="preserve"> </w:t>
            </w:r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>Online interview</w:t>
            </w:r>
          </w:p>
          <w:p w14:paraId="20474D3D" w14:textId="77777777" w:rsidR="00227CFE" w:rsidRPr="004213A4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eastAsia="MS Gothic" w:hAnsiTheme="minorHAnsi" w:cstheme="minorHAnsi"/>
                  <w:sz w:val="32"/>
                  <w:szCs w:val="32"/>
                </w:rPr>
                <w:id w:val="45251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eastAsia="MS Gothic" w:hAnsiTheme="minorHAnsi" w:cstheme="minorHAnsi"/>
                <w:sz w:val="32"/>
                <w:szCs w:val="32"/>
              </w:rPr>
              <w:t xml:space="preserve"> </w:t>
            </w:r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>In person interview</w:t>
            </w:r>
          </w:p>
          <w:p w14:paraId="6A6AEAEF" w14:textId="0652BC4B" w:rsidR="00227CFE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eastAsia="MS Gothic" w:hAnsiTheme="minorHAnsi" w:cstheme="minorHAnsi"/>
                  <w:sz w:val="32"/>
                  <w:szCs w:val="32"/>
                </w:rPr>
                <w:id w:val="59066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eastAsia="MS Gothic" w:hAnsiTheme="minorHAnsi" w:cstheme="minorHAnsi"/>
                <w:sz w:val="32"/>
                <w:szCs w:val="32"/>
              </w:rPr>
              <w:t xml:space="preserve"> </w:t>
            </w:r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>Interview with support staff or family member</w:t>
            </w:r>
          </w:p>
          <w:p w14:paraId="4D3FE94D" w14:textId="48977931" w:rsidR="00227CFE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094701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227CFE">
              <w:rPr>
                <w:rFonts w:asciiTheme="minorHAnsi" w:hAnsiTheme="minorHAnsi" w:cstheme="minorHAnsi"/>
                <w:sz w:val="32"/>
                <w:szCs w:val="32"/>
              </w:rPr>
              <w:t xml:space="preserve"> Task or activity to complete</w:t>
            </w:r>
          </w:p>
          <w:p w14:paraId="78D2FF0D" w14:textId="360DF691" w:rsidR="00227CFE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78935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227CFE">
              <w:rPr>
                <w:rFonts w:asciiTheme="minorHAnsi" w:hAnsiTheme="minorHAnsi" w:cstheme="minorHAnsi"/>
                <w:sz w:val="32"/>
                <w:szCs w:val="32"/>
              </w:rPr>
              <w:t xml:space="preserve"> Trial Shift</w:t>
            </w:r>
          </w:p>
          <w:p w14:paraId="50B8E447" w14:textId="601A5C32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E4FD349" w14:textId="19D2B6E3" w:rsidR="00227CFE" w:rsidRPr="003340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3340F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Other things you might want:</w:t>
            </w:r>
          </w:p>
          <w:p w14:paraId="43BED20B" w14:textId="0A8CD6F3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62E66C4" w14:textId="0947B4C1" w:rsidR="00227CFE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4264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227CFE">
              <w:rPr>
                <w:rFonts w:asciiTheme="minorHAnsi" w:hAnsiTheme="minorHAnsi" w:cstheme="minorHAnsi"/>
                <w:sz w:val="32"/>
                <w:szCs w:val="32"/>
              </w:rPr>
              <w:t xml:space="preserve"> Interview Questions in advance</w:t>
            </w:r>
          </w:p>
          <w:p w14:paraId="1EEDF92D" w14:textId="58B167F0" w:rsidR="00227CFE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03499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227CFE">
              <w:rPr>
                <w:rFonts w:asciiTheme="minorHAnsi" w:hAnsiTheme="minorHAnsi" w:cstheme="minorHAnsi"/>
                <w:sz w:val="32"/>
                <w:szCs w:val="32"/>
              </w:rPr>
              <w:t xml:space="preserve"> Instructions for task or activity given in advance</w:t>
            </w:r>
          </w:p>
          <w:p w14:paraId="68E6D742" w14:textId="6E9E4A76" w:rsidR="00227CFE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21435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227CFE">
              <w:rPr>
                <w:rFonts w:asciiTheme="minorHAnsi" w:hAnsiTheme="minorHAnsi" w:cstheme="minorHAnsi"/>
                <w:sz w:val="32"/>
                <w:szCs w:val="32"/>
              </w:rPr>
              <w:t xml:space="preserve"> Trial shift information given in advance</w:t>
            </w:r>
          </w:p>
          <w:p w14:paraId="581EF1C8" w14:textId="6FFF5286" w:rsidR="00227CFE" w:rsidRPr="004213A4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275625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227CFE">
              <w:rPr>
                <w:rFonts w:asciiTheme="minorHAnsi" w:hAnsiTheme="minorHAnsi" w:cstheme="minorHAnsi"/>
                <w:sz w:val="32"/>
                <w:szCs w:val="32"/>
              </w:rPr>
              <w:t xml:space="preserve"> One-page profiles of team that will be recruiting you</w:t>
            </w:r>
          </w:p>
          <w:p w14:paraId="22C3C17F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9768C38" w14:textId="739FB78E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Please note that if you have your skills and ability assessed by a task or trial shift, then you will still need to have an informal interview with the recruiting team. </w:t>
            </w:r>
          </w:p>
          <w:p w14:paraId="63EE0E1E" w14:textId="1A78D66C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</w:p>
          <w:p w14:paraId="3EA08391" w14:textId="18AC7C7B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 wp14:anchorId="0F0F147E" wp14:editId="73F7256E">
                  <wp:simplePos x="0" y="0"/>
                  <wp:positionH relativeFrom="column">
                    <wp:posOffset>-1585595</wp:posOffset>
                  </wp:positionH>
                  <wp:positionV relativeFrom="paragraph">
                    <wp:posOffset>163195</wp:posOffset>
                  </wp:positionV>
                  <wp:extent cx="1471295" cy="708660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>*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If you have a disability and meet all the essential minimum criteria on the job specification, we will offer you an interview. If you need </w:t>
            </w:r>
            <w:proofErr w:type="gramStart"/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support</w:t>
            </w:r>
            <w:proofErr w:type="gramEnd"/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please let us know, by emailing: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hyperlink r:id="rId34" w:history="1">
              <w:r w:rsidRPr="00EF7CEF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recruitment@grace-eyre.org</w:t>
              </w:r>
            </w:hyperlink>
          </w:p>
          <w:p w14:paraId="6FC6D7F8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535FBCFC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5A42A150" w14:textId="50EC5C22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507794" wp14:editId="6B63DD20">
                  <wp:extent cx="1417320" cy="1417320"/>
                  <wp:effectExtent l="0" t="0" r="0" b="0"/>
                  <wp:docPr id="88" name="Picture 88" descr="Care Work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re Work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20212C9" w14:textId="35C7F99E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Do you have a Support Worker?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26750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4563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03A78B17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68C8678C" w14:textId="2106881A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 xml:space="preserve">If you are happy for us to </w:t>
            </w:r>
            <w:r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>contact them</w:t>
            </w:r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 xml:space="preserve">, please tell us </w:t>
            </w:r>
            <w:proofErr w:type="spellStart"/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>their</w:t>
            </w:r>
            <w:proofErr w:type="spellEnd"/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 xml:space="preserve">: </w:t>
            </w:r>
          </w:p>
          <w:p w14:paraId="6B395846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11FC5D49" w14:textId="77777777" w:rsidR="00227CFE" w:rsidRPr="00351864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</w:pPr>
            <w:r w:rsidRPr="00351864"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  <w:t>Name:</w:t>
            </w:r>
          </w:p>
          <w:p w14:paraId="199363B5" w14:textId="77777777" w:rsidR="00227CFE" w:rsidRPr="00351864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</w:pPr>
          </w:p>
          <w:p w14:paraId="4664D458" w14:textId="77777777" w:rsidR="00227CFE" w:rsidRPr="00351864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  <w:u w:val="single"/>
              </w:rPr>
            </w:pPr>
            <w:r w:rsidRPr="00351864"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  <w:t>Address:</w:t>
            </w:r>
          </w:p>
          <w:p w14:paraId="253319A6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346BBB70" w14:textId="77777777" w:rsidR="00227CFE" w:rsidRPr="00351864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</w:pPr>
            <w:r w:rsidRPr="00351864"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  <w:t>Telephone number:</w:t>
            </w:r>
          </w:p>
          <w:p w14:paraId="24029221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4E53415F" w14:textId="0A155BD9" w:rsidR="00227CFE" w:rsidRPr="0096265C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iCs/>
                <w:color w:val="000000"/>
                <w:sz w:val="32"/>
                <w:szCs w:val="32"/>
              </w:rPr>
              <w:t>Can we ask you Support Worker about</w:t>
            </w:r>
            <w:r w:rsidRPr="0090400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your skills?</w:t>
            </w:r>
          </w:p>
          <w:p w14:paraId="11ACB8AF" w14:textId="4E4BD5BB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179890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679271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493362BD" w14:textId="6DEBBF3B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227CFE" w:rsidRPr="004213A4" w14:paraId="4D8B123C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37C65DC1" w14:textId="2EEFA6A4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341E51" wp14:editId="712711AD">
                  <wp:extent cx="1463040" cy="1463040"/>
                  <wp:effectExtent l="0" t="0" r="3810" b="3810"/>
                  <wp:docPr id="89" name="Picture 89" descr="Choose suppor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hoose suppor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5DE1F5A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Do you know anyone who works, volunteers or is a trustee at Grace Eyre?</w:t>
            </w:r>
          </w:p>
          <w:p w14:paraId="64BD3A14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7FD1F09B" w14:textId="456592CA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64747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065017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11555324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1633704" w14:textId="77777777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If yes, what is their name and how do you know </w:t>
            </w: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them?</w:t>
            </w:r>
          </w:p>
          <w:p w14:paraId="26424B01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60D6B90" w14:textId="2C4156FA" w:rsidR="00227CF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>Name:</w:t>
            </w:r>
          </w:p>
          <w:p w14:paraId="61B27E53" w14:textId="77777777" w:rsidR="00227CFE" w:rsidRPr="00CF429E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BE44821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How I know them: </w:t>
            </w:r>
          </w:p>
          <w:p w14:paraId="50079279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73B7E6A9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3D2343A0" w14:textId="09496EC4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4343E1" wp14:editId="02DE2033">
                  <wp:extent cx="1478280" cy="1478280"/>
                  <wp:effectExtent l="0" t="0" r="0" b="7620"/>
                  <wp:docPr id="90" name="Picture 90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679640B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In the last three years have you had any disciplinary action?</w:t>
            </w:r>
          </w:p>
          <w:p w14:paraId="26D61139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16F7F7B" w14:textId="39FFD689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27456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84670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256988FE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CB937D0" w14:textId="337421C8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If ‘yes’, please tell us</w:t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about this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:</w:t>
            </w:r>
          </w:p>
          <w:p w14:paraId="0CE62220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6290FC0D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3C49160F" w14:textId="6525E26F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2DE7A4" wp14:editId="1E85EBDE">
                  <wp:extent cx="1478280" cy="1478280"/>
                  <wp:effectExtent l="0" t="0" r="7620" b="7620"/>
                  <wp:docPr id="91" name="Picture 91" descr="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FAFDF3F" w14:textId="4D00AC96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Do you have any criminal convictions or </w:t>
            </w:r>
            <w:proofErr w:type="gramStart"/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cautions?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*</w:t>
            </w:r>
            <w:proofErr w:type="gramEnd"/>
          </w:p>
          <w:p w14:paraId="2DE9E28A" w14:textId="77777777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9142797" w14:textId="77777777" w:rsidR="00227CFE" w:rsidRPr="004213A4" w:rsidRDefault="00C03BE5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61740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38097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ab/>
            </w:r>
          </w:p>
          <w:p w14:paraId="553F8C11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1ED5B92" w14:textId="69562F41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If ‘yes’, please tell us</w:t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about this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:</w:t>
            </w:r>
          </w:p>
          <w:p w14:paraId="09DE9907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AE01BA2" w14:textId="1457047A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>*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This should include any spent convictions under Section 4 (2) of the Rehabilitation of Offenders Act 1974</w:t>
            </w:r>
          </w:p>
        </w:tc>
      </w:tr>
      <w:tr w:rsidR="00227CFE" w:rsidRPr="004213A4" w14:paraId="7AEE2C4F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0A687694" w14:textId="42970479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E28FB1" wp14:editId="12B664FE">
                  <wp:extent cx="1386840" cy="1386840"/>
                  <wp:effectExtent l="0" t="0" r="3810" b="3810"/>
                  <wp:docPr id="92" name="Picture 92" descr="Stop abuse sig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top abuse sig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857BB39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Have you even been stopped from working with vulnerable adults? </w:t>
            </w:r>
          </w:p>
          <w:p w14:paraId="6B477333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49B2638" w14:textId="58B678DC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1323886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77105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56F27B5F" w14:textId="1F15F45C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0384B7B9" w14:textId="1C1FD9DC" w:rsidR="00227CFE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If ‘yes’, please tell us</w:t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about this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:</w:t>
            </w:r>
          </w:p>
          <w:p w14:paraId="3F21A246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14:paraId="6499CA2E" w14:textId="1588E0B8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227CFE" w:rsidRPr="004213A4" w14:paraId="657FC703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76151BB7" w14:textId="23AA7360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3005B8" wp14:editId="7A4D175F">
                  <wp:extent cx="1455420" cy="1455420"/>
                  <wp:effectExtent l="0" t="0" r="0" b="0"/>
                  <wp:docPr id="93" name="Picture 93" descr="Work V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Work V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6F52496" w14:textId="7B2EC1E8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Do you have the right to work in the United Kingdom?</w:t>
            </w:r>
          </w:p>
          <w:p w14:paraId="4BD1DC63" w14:textId="77777777" w:rsidR="00227CFE" w:rsidRPr="00CF429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2D521D6" w14:textId="35897E2C" w:rsidR="00227CFE" w:rsidRPr="004213A4" w:rsidRDefault="00C03BE5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82936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60264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CFE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227CFE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</w:tc>
      </w:tr>
      <w:tr w:rsidR="00227CFE" w:rsidRPr="004213A4" w14:paraId="4F5869FA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5C3C9F34" w14:textId="1F898E06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3B24AC" wp14:editId="7A869311">
                  <wp:extent cx="1508760" cy="1508760"/>
                  <wp:effectExtent l="0" t="0" r="0" b="0"/>
                  <wp:docPr id="94" name="Picture 94" descr="Vaccine Story 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Vaccine Story 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0E41F62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Are you fully vaccinated against COVID-19?</w:t>
            </w:r>
          </w:p>
          <w:p w14:paraId="089F264C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45740B8" w14:textId="0A94C6E6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30354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88199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4A33D856" w14:textId="77777777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C7ED3CD" w14:textId="77777777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Cs/>
                <w:sz w:val="32"/>
                <w:szCs w:val="32"/>
              </w:rPr>
              <w:t>Please note, we require all new staff to have had 2 vaccinations.</w:t>
            </w:r>
          </w:p>
          <w:p w14:paraId="1CB46376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227CFE" w:rsidRPr="004213A4" w14:paraId="692DE69F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28A3D3BF" w14:textId="06EC12A0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9BB69C" wp14:editId="17C4E140">
                  <wp:extent cx="1485900" cy="1485900"/>
                  <wp:effectExtent l="0" t="0" r="0" b="0"/>
                  <wp:docPr id="95" name="Picture 95" descr="Virus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irus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46A1875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Are you happy to follow all Grace Eyre’s COVID Guidelines when at work?</w:t>
            </w:r>
          </w:p>
          <w:p w14:paraId="58B4CAA9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3BBEBC1" w14:textId="65390D01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15595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14500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2FFF1DFB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227CFE" w:rsidRPr="004213A4" w14:paraId="0B2E75E6" w14:textId="77777777" w:rsidTr="5FDA98B2">
        <w:trPr>
          <w:trHeight w:val="780"/>
        </w:trPr>
        <w:tc>
          <w:tcPr>
            <w:tcW w:w="10173" w:type="dxa"/>
            <w:gridSpan w:val="7"/>
            <w:shd w:val="clear" w:color="auto" w:fill="92CDDC" w:themeFill="accent5" w:themeFillTint="99"/>
          </w:tcPr>
          <w:p w14:paraId="21EFE4EF" w14:textId="614ACFE4" w:rsidR="00227CFE" w:rsidRPr="00220B7F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sz w:val="36"/>
                <w:szCs w:val="36"/>
              </w:rPr>
              <w:t>References</w:t>
            </w:r>
          </w:p>
        </w:tc>
      </w:tr>
      <w:tr w:rsidR="00227CFE" w:rsidRPr="004213A4" w14:paraId="073B7C56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3D47DD33" w14:textId="278543E5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4E6F2C" wp14:editId="77020147">
                  <wp:extent cx="1485900" cy="1485900"/>
                  <wp:effectExtent l="0" t="0" r="0" b="0"/>
                  <wp:docPr id="97" name="Picture 97" descr="Kenny alic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enny alic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E22C63B" w14:textId="123B84C3" w:rsidR="00227CFE" w:rsidRPr="0090400F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Please give us the names, addresses and phone numbers of 2 people who can tell us about you. One of them must be your current or last employer</w:t>
            </w:r>
            <w:r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 xml:space="preserve">, or if you </w:t>
            </w:r>
            <w:proofErr w:type="gramStart"/>
            <w:r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haven’t</w:t>
            </w:r>
            <w:proofErr w:type="gramEnd"/>
            <w:r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 xml:space="preserve"> been employed before, a personal, or college reference</w:t>
            </w:r>
            <w:r w:rsidRPr="004213A4"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. We will contact them.</w:t>
            </w:r>
          </w:p>
          <w:p w14:paraId="08FDAF51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227CFE" w:rsidRPr="004213A4" w14:paraId="2ADF84FB" w14:textId="77777777" w:rsidTr="5FDA98B2">
        <w:trPr>
          <w:trHeight w:val="780"/>
        </w:trPr>
        <w:tc>
          <w:tcPr>
            <w:tcW w:w="10173" w:type="dxa"/>
            <w:gridSpan w:val="7"/>
            <w:shd w:val="clear" w:color="auto" w:fill="92CDDC" w:themeFill="accent5" w:themeFillTint="99"/>
          </w:tcPr>
          <w:p w14:paraId="080109BE" w14:textId="4317F286" w:rsidR="00227CFE" w:rsidRPr="0090400F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First Contact</w:t>
            </w:r>
          </w:p>
        </w:tc>
      </w:tr>
      <w:tr w:rsidR="00227CFE" w:rsidRPr="004213A4" w14:paraId="526DFC2E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2337E7D2" w14:textId="10447BF3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53C363" wp14:editId="22F8075E">
                  <wp:extent cx="1325880" cy="1325880"/>
                  <wp:effectExtent l="0" t="0" r="7620" b="0"/>
                  <wp:docPr id="98" name="Picture 98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4586BC9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Name:</w:t>
            </w:r>
          </w:p>
          <w:p w14:paraId="32C53423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6B15F7A2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1B975671" w14:textId="19E03600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F010F8" wp14:editId="203F5D51">
                  <wp:extent cx="1310640" cy="1310640"/>
                  <wp:effectExtent l="0" t="0" r="0" b="3810"/>
                  <wp:docPr id="106" name="Picture 106" descr="ID Bad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D Bad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1BE274A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Job Title:</w:t>
            </w: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17DBECBE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5FDA325F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3F12FE9B" w14:textId="7B73A971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5F63DC" wp14:editId="39EBC0CC">
                  <wp:extent cx="1485900" cy="1485900"/>
                  <wp:effectExtent l="0" t="0" r="0" b="0"/>
                  <wp:docPr id="108" name="Picture 108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B3397F1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Company:</w:t>
            </w:r>
          </w:p>
          <w:p w14:paraId="56BE5BF2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7DA8AE91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51BD1178" w14:textId="5C8496F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A05FB0" wp14:editId="245019D1">
                  <wp:extent cx="1272540" cy="1272540"/>
                  <wp:effectExtent l="0" t="0" r="0" b="3810"/>
                  <wp:docPr id="99" name="Picture 99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1A5210B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Address:</w:t>
            </w: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5D5414A4" w14:textId="77777777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6BB3151A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175EDA9F" w14:textId="53255404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14F964" wp14:editId="2FFB3A3F">
                  <wp:extent cx="1028700" cy="1028700"/>
                  <wp:effectExtent l="0" t="0" r="0" b="0"/>
                  <wp:docPr id="100" name="Picture 100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AF4C847" w14:textId="38C0A44F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Phone Number:</w:t>
            </w:r>
          </w:p>
          <w:p w14:paraId="2CF5C5D4" w14:textId="05B0237C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51D046DC" w14:textId="77777777" w:rsidTr="5FDA98B2">
        <w:trPr>
          <w:trHeight w:val="780"/>
        </w:trPr>
        <w:tc>
          <w:tcPr>
            <w:tcW w:w="2785" w:type="dxa"/>
            <w:shd w:val="clear" w:color="auto" w:fill="auto"/>
          </w:tcPr>
          <w:p w14:paraId="2BB075CE" w14:textId="34CA61BB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1409F7" wp14:editId="53F65C20">
                  <wp:extent cx="1272540" cy="1272540"/>
                  <wp:effectExtent l="0" t="0" r="3810" b="0"/>
                  <wp:docPr id="101" name="Picture 101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BA41BEE" w14:textId="514E0272" w:rsidR="00227CFE" w:rsidRPr="00D33B1E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Email Address:</w:t>
            </w:r>
          </w:p>
        </w:tc>
      </w:tr>
      <w:tr w:rsidR="00227CFE" w:rsidRPr="004213A4" w14:paraId="264DB3CF" w14:textId="77777777" w:rsidTr="5FDA98B2">
        <w:trPr>
          <w:trHeight w:val="780"/>
        </w:trPr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50F4819" w14:textId="6995DB14" w:rsidR="00227CFE" w:rsidRPr="0090400F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Second Contact</w:t>
            </w:r>
          </w:p>
        </w:tc>
      </w:tr>
      <w:tr w:rsidR="00227CFE" w:rsidRPr="004213A4" w14:paraId="2FE98400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F5B77" w14:textId="36287A8B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F1E942" wp14:editId="2D391E47">
                  <wp:extent cx="1325880" cy="1325880"/>
                  <wp:effectExtent l="0" t="0" r="7620" b="0"/>
                  <wp:docPr id="105" name="Picture 105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4B11B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Name:</w:t>
            </w:r>
          </w:p>
          <w:p w14:paraId="46FB4096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40DD34A7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9AEBF" w14:textId="3C402002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18C093" wp14:editId="034B5DCB">
                  <wp:extent cx="1310640" cy="1310640"/>
                  <wp:effectExtent l="0" t="0" r="0" b="3810"/>
                  <wp:docPr id="107" name="Picture 107" descr="ID Bad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D Bad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19872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Job Title:</w:t>
            </w: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30B23D0F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428A2175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9BA19" w14:textId="372D2E9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611B6A" wp14:editId="7D59D99B">
                  <wp:extent cx="1485900" cy="1485900"/>
                  <wp:effectExtent l="0" t="0" r="0" b="0"/>
                  <wp:docPr id="109" name="Picture 109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4F2E1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Company:</w:t>
            </w:r>
          </w:p>
          <w:p w14:paraId="39065225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53E5D100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256BA" w14:textId="78E36926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45E1A6" wp14:editId="7AFE1D99">
                  <wp:extent cx="1272540" cy="1272540"/>
                  <wp:effectExtent l="0" t="0" r="0" b="3810"/>
                  <wp:docPr id="102" name="Picture 102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5F383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Address:</w:t>
            </w: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06CBCF8C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:rsidRPr="004213A4" w14:paraId="5D737977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FCE1C" w14:textId="014D8824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6C7EC2" wp14:editId="01C264F5">
                  <wp:extent cx="1028700" cy="1028700"/>
                  <wp:effectExtent l="0" t="0" r="0" b="0"/>
                  <wp:docPr id="103" name="Picture 103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2CB3B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Phone Number:</w:t>
            </w:r>
          </w:p>
          <w:p w14:paraId="049B8615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27CFE" w14:paraId="31FBF23A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7C005" w14:textId="208C3BBF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DCCE60" wp14:editId="19A7AD8C">
                  <wp:extent cx="1272540" cy="1272540"/>
                  <wp:effectExtent l="0" t="0" r="3810" b="0"/>
                  <wp:docPr id="104" name="Picture 10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E47F8" w14:textId="77777777" w:rsidR="00227CFE" w:rsidRPr="00006891" w:rsidRDefault="00227CFE" w:rsidP="00227CFE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Email Address:</w:t>
            </w:r>
          </w:p>
        </w:tc>
      </w:tr>
      <w:tr w:rsidR="00227CFE" w14:paraId="63AA90D3" w14:textId="77777777" w:rsidTr="5FDA98B2">
        <w:trPr>
          <w:trHeight w:val="780"/>
        </w:trPr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12F039D" w14:textId="549C3C4C" w:rsidR="00227CFE" w:rsidRPr="00C027D6" w:rsidRDefault="00227CFE" w:rsidP="00227CFE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>Declaration</w:t>
            </w:r>
          </w:p>
        </w:tc>
      </w:tr>
      <w:tr w:rsidR="00227CFE" w14:paraId="597A7739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CE680" w14:textId="03F972BC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562704" wp14:editId="50B9A396">
                  <wp:extent cx="1524000" cy="1524000"/>
                  <wp:effectExtent l="0" t="0" r="0" b="0"/>
                  <wp:docPr id="110" name="Picture 110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3F7E1" w14:textId="77777777" w:rsidR="00227CFE" w:rsidRPr="00C027D6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Please read the statement below and sign the form only if you agree with it.</w:t>
            </w:r>
          </w:p>
          <w:p w14:paraId="1BB92E62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2A352F8F" w14:textId="77777777" w:rsidR="00227CFE" w:rsidRPr="004213A4" w:rsidRDefault="00227CFE" w:rsidP="00227CFE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Everything I have written in this form is true.  </w:t>
            </w:r>
          </w:p>
          <w:p w14:paraId="556E3F24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017918C8" w14:textId="77777777" w:rsidR="00227CFE" w:rsidRPr="004213A4" w:rsidRDefault="00227CFE" w:rsidP="00227CFE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I understand that if anything I have written is not true, you </w:t>
            </w:r>
            <w:proofErr w:type="gramStart"/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won’t</w:t>
            </w:r>
            <w:proofErr w:type="gramEnd"/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offer me the job/volunteer role. </w:t>
            </w:r>
          </w:p>
          <w:p w14:paraId="1DB855D3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43C136BA" w14:textId="77777777" w:rsidR="00227CFE" w:rsidRPr="004213A4" w:rsidRDefault="00227CFE" w:rsidP="00227CFE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If you find out later that something I said is untrue, I won’t be offered the job/volunteer </w:t>
            </w:r>
            <w:proofErr w:type="gramStart"/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role</w:t>
            </w:r>
            <w:proofErr w:type="gramEnd"/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or I may be dismissed.</w:t>
            </w:r>
          </w:p>
          <w:p w14:paraId="665D4FF4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24D125A6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069E1B43" w14:textId="77777777" w:rsidR="00227CFE" w:rsidRPr="00C027D6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Please sign here:</w:t>
            </w:r>
          </w:p>
          <w:p w14:paraId="7A889787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</w:p>
          <w:p w14:paraId="1CC1F08D" w14:textId="1FD67EEE" w:rsidR="00227CFE" w:rsidRPr="004E35FA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lastRenderedPageBreak/>
              <w:t>Date:</w:t>
            </w:r>
          </w:p>
          <w:p w14:paraId="1FF37273" w14:textId="77777777" w:rsidR="00227CFE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</w:tc>
      </w:tr>
      <w:tr w:rsidR="00227CFE" w14:paraId="76353709" w14:textId="77777777" w:rsidTr="5FDA98B2">
        <w:trPr>
          <w:trHeight w:val="78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ABBF5" w14:textId="311352FF" w:rsidR="00227CFE" w:rsidRDefault="00227CFE" w:rsidP="00227CFE">
            <w:pPr>
              <w:pStyle w:val="NoSpacing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244263" wp14:editId="7CC58628">
                  <wp:extent cx="1528704" cy="11430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92" cy="11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201B3" w14:textId="77777777" w:rsidR="00227CFE" w:rsidRPr="00C027D6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Please return to Grace Eyre by post</w:t>
            </w:r>
            <w:r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, email</w:t>
            </w: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or by hand:</w:t>
            </w:r>
          </w:p>
          <w:p w14:paraId="1337FEC8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6635EE75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Address</w:t>
            </w:r>
            <w:r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: 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Grace Eyre, 36 Montefiore Road, Hove, BN3 6EP</w:t>
            </w:r>
          </w:p>
          <w:p w14:paraId="3E09FA5C" w14:textId="77777777" w:rsidR="00227CFE" w:rsidRPr="004213A4" w:rsidRDefault="00227CFE" w:rsidP="00227CFE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Email: </w:t>
            </w:r>
            <w:hyperlink r:id="rId48" w:history="1">
              <w:r w:rsidRPr="00EF7CEF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recruitment@grace-eyre.org</w:t>
              </w:r>
            </w:hyperlink>
          </w:p>
          <w:p w14:paraId="3D295882" w14:textId="77777777" w:rsidR="00227CFE" w:rsidRPr="00C027D6" w:rsidRDefault="00227CFE" w:rsidP="00227CFE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</w:tbl>
    <w:p w14:paraId="3E50060E" w14:textId="77777777" w:rsidR="00E00362" w:rsidRPr="004213A4" w:rsidRDefault="00E00362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1F050E58" w14:textId="77777777" w:rsidR="00E00362" w:rsidRPr="004213A4" w:rsidRDefault="00E00362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200415D8" w14:textId="5E3289EA" w:rsidR="00E00362" w:rsidRDefault="00E00362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53E1BBE9" w14:textId="15F2B4AF" w:rsidR="0098658C" w:rsidRDefault="0098658C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1B0A6BA7" w14:textId="79D0A37B" w:rsidR="0098658C" w:rsidRDefault="0098658C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541CA044" w14:textId="693D30D5" w:rsidR="0098658C" w:rsidRDefault="0098658C" w:rsidP="004213A4">
      <w:pPr>
        <w:pStyle w:val="NoSpacing"/>
        <w:rPr>
          <w:rFonts w:asciiTheme="minorHAnsi" w:hAnsiTheme="minorHAnsi" w:cstheme="minorHAnsi"/>
          <w:sz w:val="32"/>
          <w:szCs w:val="32"/>
        </w:rPr>
      </w:pPr>
    </w:p>
    <w:p w14:paraId="57C6CB12" w14:textId="702BAEA1" w:rsidR="00E00362" w:rsidRPr="00C84435" w:rsidRDefault="00FB0FE3" w:rsidP="00C8443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5804C3A4" wp14:editId="40B8B679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6645275" cy="9777730"/>
                <wp:effectExtent l="0" t="0" r="3175" b="4445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977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55249" id="Rectangle 112" o:spid="_x0000_s1026" style="position:absolute;margin-left:36pt;margin-top:36pt;width:523.25pt;height:769.9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243F5A4C" w14:textId="77777777" w:rsidR="00703D8A" w:rsidRDefault="00FB0FE3" w:rsidP="00703D8A">
      <w:r w:rsidRPr="00FB0FE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5E35ADA" wp14:editId="093D293C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6645275" cy="9777730"/>
                <wp:effectExtent l="0" t="0" r="3175" b="444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977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735B1" id="Rectangle 113" o:spid="_x0000_s1026" style="position:absolute;margin-left:36pt;margin-top:36pt;width:523.25pt;height:769.9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7349"/>
      </w:tblGrid>
      <w:tr w:rsidR="00703D8A" w:rsidRPr="00FB0FE3" w14:paraId="48845C46" w14:textId="77777777" w:rsidTr="00E96B42">
        <w:trPr>
          <w:trHeight w:val="2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77CA49" w14:textId="77777777" w:rsidR="00703D8A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63872" behindDoc="0" locked="0" layoutInCell="1" allowOverlap="1" wp14:anchorId="51870762" wp14:editId="0A639E25">
                  <wp:simplePos x="0" y="0"/>
                  <wp:positionH relativeFrom="margin">
                    <wp:posOffset>5689176</wp:posOffset>
                  </wp:positionH>
                  <wp:positionV relativeFrom="paragraph">
                    <wp:posOffset>-35560</wp:posOffset>
                  </wp:positionV>
                  <wp:extent cx="915349" cy="891540"/>
                  <wp:effectExtent l="0" t="0" r="0" b="3810"/>
                  <wp:wrapNone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95" cy="89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82098" w14:textId="77777777" w:rsidR="00703D8A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Equal Opportunities Monitoring Form</w:t>
            </w:r>
          </w:p>
          <w:p w14:paraId="52274B66" w14:textId="77777777" w:rsidR="00703D8A" w:rsidRPr="00FB0FE3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703D8A" w:rsidRPr="00FB0FE3" w14:paraId="307F2807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D4C991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760BAB93" wp14:editId="2AB69F86">
                  <wp:simplePos x="0" y="0"/>
                  <wp:positionH relativeFrom="column">
                    <wp:posOffset>-7619</wp:posOffset>
                  </wp:positionH>
                  <wp:positionV relativeFrom="paragraph">
                    <wp:posOffset>12065</wp:posOffset>
                  </wp:positionV>
                  <wp:extent cx="1703398" cy="464820"/>
                  <wp:effectExtent l="0" t="0" r="0" b="0"/>
                  <wp:wrapNone/>
                  <wp:docPr id="122" name="Picture 12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17" cy="46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574E0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Grace Eyre is committed to promoting equal opportunities. </w:t>
            </w:r>
          </w:p>
          <w:p w14:paraId="21A18DD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DCC44FB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This means, that we make sure that everybody has the chance to take part in the activities and decisions that happen at Grace Eyre.</w:t>
            </w:r>
          </w:p>
        </w:tc>
      </w:tr>
      <w:tr w:rsidR="00703D8A" w:rsidRPr="00FB0FE3" w14:paraId="5C4B3A9B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92F5C07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097B4F10" wp14:editId="3B12A6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-1905</wp:posOffset>
                  </wp:positionV>
                  <wp:extent cx="1767840" cy="1767840"/>
                  <wp:effectExtent l="0" t="0" r="3810" b="3810"/>
                  <wp:wrapSquare wrapText="bothSides"/>
                  <wp:docPr id="123" name="Picture 123" descr="A person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 person sitting at a tab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EA36F5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By filling in this form, you will help us understand who we are reaching and how we can better support everyone in the community.</w:t>
            </w:r>
          </w:p>
        </w:tc>
      </w:tr>
      <w:tr w:rsidR="00703D8A" w:rsidRPr="00FB0FE3" w14:paraId="221315A8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1431D6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4B0394" wp14:editId="5584C042">
                  <wp:extent cx="1752600" cy="1752600"/>
                  <wp:effectExtent l="0" t="0" r="0" b="0"/>
                  <wp:docPr id="126" name="Picture 126" descr="Government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Government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C8BD4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By providing this information we will be able to check that we are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meeting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our commitments that have been laid out by the government.</w:t>
            </w:r>
          </w:p>
        </w:tc>
      </w:tr>
      <w:tr w:rsidR="00703D8A" w:rsidRPr="00FB0FE3" w14:paraId="372BF397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3289F9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B0ECBF" wp14:editId="60D07D97">
                  <wp:extent cx="1684020" cy="1684020"/>
                  <wp:effectExtent l="0" t="0" r="0" b="0"/>
                  <wp:docPr id="127" name="Picture 127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E3FB4A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You have the right </w:t>
            </w: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not 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to tell us the information.</w:t>
            </w:r>
          </w:p>
        </w:tc>
      </w:tr>
      <w:tr w:rsidR="00703D8A" w:rsidRPr="00FB0FE3" w14:paraId="4DF73F61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2CBA0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color w:val="000000"/>
                <w:kern w:val="28"/>
                <w:sz w:val="32"/>
                <w:szCs w:val="32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14C12CE" wp14:editId="396EECFC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-28575</wp:posOffset>
                  </wp:positionV>
                  <wp:extent cx="975360" cy="975360"/>
                  <wp:effectExtent l="0" t="0" r="0" b="0"/>
                  <wp:wrapNone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59D8A6" wp14:editId="6F86654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-7869555</wp:posOffset>
                  </wp:positionV>
                  <wp:extent cx="1005840" cy="1005840"/>
                  <wp:effectExtent l="0" t="0" r="3810" b="3810"/>
                  <wp:wrapSquare wrapText="bothSides"/>
                  <wp:docPr id="192" name="Picture 192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EA6887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The information you give us </w:t>
            </w:r>
            <w:r w:rsidRPr="005C5B1F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will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5C5B1F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not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be stored with any identifying information about you. </w:t>
            </w:r>
          </w:p>
          <w:p w14:paraId="1DB8DAC9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 </w:t>
            </w:r>
          </w:p>
          <w:p w14:paraId="57AE1F65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That means, your name </w:t>
            </w:r>
            <w:r w:rsidRPr="005C5B1F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will not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be linked with this information. </w:t>
            </w:r>
          </w:p>
        </w:tc>
      </w:tr>
      <w:tr w:rsidR="00703D8A" w:rsidRPr="00FB0FE3" w14:paraId="3C2318DA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475657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 </w:t>
            </w:r>
            <w:r>
              <w:rPr>
                <w:noProof/>
              </w:rPr>
              <w:drawing>
                <wp:inline distT="0" distB="0" distL="0" distR="0" wp14:anchorId="7FF260C6" wp14:editId="11E90814">
                  <wp:extent cx="1653540" cy="1653540"/>
                  <wp:effectExtent l="0" t="0" r="0" b="3810"/>
                  <wp:docPr id="124" name="Picture 124" descr="Data Protection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ta Protection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C802E0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All information is held in line with the Data Protection Act (2018). </w:t>
            </w:r>
          </w:p>
        </w:tc>
      </w:tr>
      <w:tr w:rsidR="00703D8A" w:rsidRPr="00FB0FE3" w14:paraId="71B2AD5B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7D35F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 </w:t>
            </w:r>
            <w:r>
              <w:rPr>
                <w:noProof/>
              </w:rPr>
              <w:drawing>
                <wp:inline distT="0" distB="0" distL="0" distR="0" wp14:anchorId="53B27868" wp14:editId="33E7974C">
                  <wp:extent cx="1653540" cy="1653540"/>
                  <wp:effectExtent l="0" t="0" r="3810" b="0"/>
                  <wp:docPr id="125" name="Picture 125" descr="Law Equal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w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8D2019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The information that we need to collect is in the Equality Act (2010). </w:t>
            </w:r>
          </w:p>
          <w:p w14:paraId="18153C38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 </w:t>
            </w:r>
          </w:p>
          <w:p w14:paraId="01B401B8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This information is: a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ge, disability, gender reassignment, marital status, maternity, race, religious belief, </w:t>
            </w:r>
            <w:proofErr w:type="gramStart"/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sex</w:t>
            </w:r>
            <w:proofErr w:type="gramEnd"/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and sexual orientation. </w:t>
            </w:r>
          </w:p>
        </w:tc>
      </w:tr>
      <w:tr w:rsidR="00703D8A" w:rsidRPr="00FB0FE3" w14:paraId="2AB3D6AF" w14:textId="77777777" w:rsidTr="00E96B42">
        <w:trPr>
          <w:trHeight w:val="659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B18122" w14:textId="77777777" w:rsidR="00703D8A" w:rsidRPr="00FB0FE3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About you</w:t>
            </w:r>
          </w:p>
        </w:tc>
      </w:tr>
      <w:tr w:rsidR="00703D8A" w:rsidRPr="00FB0FE3" w14:paraId="4E03C55E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3FCF9D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882F75" wp14:editId="56A402A5">
                  <wp:extent cx="1668780" cy="1668780"/>
                  <wp:effectExtent l="0" t="0" r="7620" b="0"/>
                  <wp:docPr id="196" name="Picture 196" descr="Staff Team 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taff Team 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0CA449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Your role at Grace Eyre</w:t>
            </w:r>
          </w:p>
          <w:p w14:paraId="6F074DB9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63D9DCF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Please tick the box that you consider to be your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role at Grace Eyre:</w:t>
            </w:r>
          </w:p>
          <w:p w14:paraId="04DBBB63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CB06661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22344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Member of staff </w:t>
            </w:r>
          </w:p>
          <w:p w14:paraId="165497E5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27910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proofErr w:type="gramStart"/>
            <w:r w:rsidR="00703D8A">
              <w:rPr>
                <w:rFonts w:asciiTheme="minorHAnsi" w:hAnsiTheme="minorHAnsi" w:cstheme="minorHAnsi"/>
                <w:sz w:val="32"/>
                <w:szCs w:val="32"/>
              </w:rPr>
              <w:t>Person</w:t>
            </w:r>
            <w:proofErr w:type="gramEnd"/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we support</w:t>
            </w:r>
          </w:p>
          <w:p w14:paraId="4653DB06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99536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Volunteer </w:t>
            </w:r>
          </w:p>
          <w:p w14:paraId="1A063CD0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5912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Shared Lives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Carer</w:t>
            </w:r>
          </w:p>
          <w:p w14:paraId="7C57C3E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402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Trustee</w:t>
            </w:r>
          </w:p>
        </w:tc>
      </w:tr>
      <w:tr w:rsidR="00703D8A" w14:paraId="79BF25DA" w14:textId="77777777" w:rsidTr="00E96B42">
        <w:trPr>
          <w:trHeight w:val="603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B78D94" w14:textId="77777777" w:rsidR="00703D8A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Ethnic Identity</w:t>
            </w:r>
          </w:p>
        </w:tc>
      </w:tr>
      <w:tr w:rsidR="00703D8A" w14:paraId="5E36BB60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1C1A27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FC88E9" wp14:editId="6D064B15">
                  <wp:extent cx="1905000" cy="1905000"/>
                  <wp:effectExtent l="0" t="0" r="0" b="0"/>
                  <wp:docPr id="198" name="Picture 198" descr="Map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ap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24219D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Please tick which one applies to you:</w:t>
            </w:r>
          </w:p>
          <w:p w14:paraId="0F2A368A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17B0FF1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Asian/Asian British </w:t>
            </w:r>
          </w:p>
          <w:p w14:paraId="491F7927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55998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Indian </w:t>
            </w:r>
          </w:p>
          <w:p w14:paraId="57779686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15544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Pakistani </w:t>
            </w:r>
          </w:p>
          <w:p w14:paraId="21D665DA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2940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Bangladeshi </w:t>
            </w:r>
          </w:p>
          <w:p w14:paraId="390E2780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1508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Chinese </w:t>
            </w:r>
          </w:p>
          <w:p w14:paraId="6F0E2207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94878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Any other Asian background        </w:t>
            </w:r>
          </w:p>
          <w:p w14:paraId="0C3C6028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3418A85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  <w:kern w:val="28"/>
                <w:sz w:val="32"/>
                <w:szCs w:val="32"/>
                <w14:cntxtAlts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Mixed/multiple ethnic groups </w:t>
            </w:r>
          </w:p>
          <w:p w14:paraId="046BB556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69438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White and Black Caribbean </w:t>
            </w:r>
          </w:p>
          <w:p w14:paraId="33184D62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558964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White and Black African </w:t>
            </w:r>
          </w:p>
          <w:p w14:paraId="465D685B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52298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White and Asian </w:t>
            </w:r>
          </w:p>
          <w:p w14:paraId="08794BC2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00331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Any other mixed/multiple ethnic background    </w:t>
            </w:r>
          </w:p>
          <w:p w14:paraId="305C016F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4AFBC64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Black/African/Caribbean/Black British </w:t>
            </w:r>
          </w:p>
          <w:p w14:paraId="74DB2396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16282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Caribbean </w:t>
            </w:r>
          </w:p>
          <w:p w14:paraId="15F13AD7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43606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African </w:t>
            </w:r>
          </w:p>
          <w:p w14:paraId="626AFBA2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622909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Any other Black/African/Caribbean background     </w:t>
            </w:r>
          </w:p>
          <w:p w14:paraId="3D44522A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110E6B6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White </w:t>
            </w:r>
          </w:p>
          <w:p w14:paraId="006F723E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08503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English </w:t>
            </w:r>
          </w:p>
          <w:p w14:paraId="4E7E68C0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33198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Northern Irish </w:t>
            </w:r>
          </w:p>
          <w:p w14:paraId="628563E0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71654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Scottish </w:t>
            </w:r>
          </w:p>
          <w:p w14:paraId="32557CF7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48770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W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elsh </w:t>
            </w:r>
          </w:p>
          <w:p w14:paraId="14A7DB7C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92322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British </w:t>
            </w:r>
          </w:p>
          <w:p w14:paraId="069BF007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9901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Irish </w:t>
            </w:r>
          </w:p>
          <w:p w14:paraId="2753F710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54914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Gypsy/Irish traveller </w:t>
            </w:r>
          </w:p>
          <w:p w14:paraId="5B39F555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42826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Any other White background</w:t>
            </w:r>
          </w:p>
          <w:p w14:paraId="59859385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47946C1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gramStart"/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Other</w:t>
            </w:r>
            <w:proofErr w:type="gramEnd"/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ethnic group </w:t>
            </w:r>
          </w:p>
          <w:p w14:paraId="6B9C5A77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07061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Arab </w:t>
            </w:r>
          </w:p>
          <w:p w14:paraId="684766E9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72229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Any other ethnic group</w:t>
            </w:r>
          </w:p>
          <w:p w14:paraId="1643F734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86F315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2"/>
                  <w:szCs w:val="32"/>
                </w:rPr>
                <w:id w:val="-208590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r w:rsidR="00703D8A" w:rsidRPr="00DA7D6D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  <w:p w14:paraId="6CC50AA8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703D8A" w:rsidRPr="00B45DCA" w14:paraId="68C2B1B2" w14:textId="77777777" w:rsidTr="00E96B42">
        <w:trPr>
          <w:trHeight w:val="35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BF44E3" w14:textId="77777777" w:rsidR="00703D8A" w:rsidRPr="00B45DCA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lastRenderedPageBreak/>
              <w:t>Age</w:t>
            </w:r>
          </w:p>
        </w:tc>
      </w:tr>
      <w:tr w:rsidR="00703D8A" w14:paraId="06986C93" w14:textId="77777777" w:rsidTr="00E96B42">
        <w:trPr>
          <w:trHeight w:val="81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27F5F9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BE5AA6" wp14:editId="257B47FC">
                  <wp:extent cx="1905000" cy="1905000"/>
                  <wp:effectExtent l="0" t="0" r="0" b="0"/>
                  <wp:docPr id="199" name="Picture 199" descr="Transi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Transi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14120B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Please tick the box with your age:</w:t>
            </w:r>
          </w:p>
          <w:p w14:paraId="65051FDD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0A44265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27747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18 - 24 </w:t>
            </w:r>
          </w:p>
          <w:p w14:paraId="0893DFC2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157193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2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5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- 34 </w:t>
            </w:r>
          </w:p>
          <w:p w14:paraId="2BFBB865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132753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35 - 44</w:t>
            </w:r>
          </w:p>
          <w:p w14:paraId="72DDC6E4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2570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45 - 54 </w:t>
            </w:r>
          </w:p>
          <w:p w14:paraId="41240E9E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8222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55 - 64 </w:t>
            </w:r>
          </w:p>
          <w:p w14:paraId="1F518B8F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41585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65+ </w:t>
            </w:r>
          </w:p>
          <w:p w14:paraId="16639D5B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73284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</w:tc>
      </w:tr>
      <w:tr w:rsidR="00703D8A" w:rsidRPr="00FB0FE3" w14:paraId="6A12AD6A" w14:textId="77777777" w:rsidTr="00E96B42">
        <w:trPr>
          <w:trHeight w:val="103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8A05F1" w14:textId="77777777" w:rsidR="00703D8A" w:rsidRPr="00FB0FE3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Sex</w:t>
            </w:r>
          </w:p>
        </w:tc>
      </w:tr>
      <w:tr w:rsidR="00703D8A" w:rsidRPr="00FB0FE3" w14:paraId="0B7262CC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93A48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57728" behindDoc="1" locked="0" layoutInCell="1" allowOverlap="1" wp14:anchorId="6CF63CDC" wp14:editId="058562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136525</wp:posOffset>
                  </wp:positionV>
                  <wp:extent cx="1882140" cy="1326515"/>
                  <wp:effectExtent l="0" t="0" r="3810" b="6985"/>
                  <wp:wrapTight wrapText="bothSides">
                    <wp:wrapPolygon edited="0">
                      <wp:start x="14648" y="0"/>
                      <wp:lineTo x="874" y="620"/>
                      <wp:lineTo x="0" y="931"/>
                      <wp:lineTo x="219" y="21404"/>
                      <wp:lineTo x="21425" y="21404"/>
                      <wp:lineTo x="21425" y="620"/>
                      <wp:lineTo x="15522" y="0"/>
                      <wp:lineTo x="14648" y="0"/>
                    </wp:wrapPolygon>
                  </wp:wrapTight>
                  <wp:docPr id="200" name="Picture 20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1CCEC0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Please tick the box that you consider to be your sex:</w:t>
            </w:r>
          </w:p>
          <w:p w14:paraId="4C347C8F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49B4781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21585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Male </w:t>
            </w:r>
          </w:p>
          <w:p w14:paraId="2412D344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449403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Female </w:t>
            </w:r>
          </w:p>
          <w:p w14:paraId="013FA26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001538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Transgender </w:t>
            </w:r>
          </w:p>
          <w:p w14:paraId="01464D4C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78231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Non-binary </w:t>
            </w:r>
          </w:p>
          <w:p w14:paraId="0110041A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31572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Other </w:t>
            </w:r>
          </w:p>
          <w:p w14:paraId="5E7A0DDB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66944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</w:tc>
      </w:tr>
      <w:tr w:rsidR="00703D8A" w:rsidRPr="00FB0FE3" w14:paraId="76056F59" w14:textId="77777777" w:rsidTr="00E96B42">
        <w:trPr>
          <w:trHeight w:val="11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44F205" w14:textId="77777777" w:rsidR="00703D8A" w:rsidRPr="00FB0FE3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Gender re-assignment</w:t>
            </w:r>
          </w:p>
        </w:tc>
      </w:tr>
      <w:tr w:rsidR="00703D8A" w:rsidRPr="00DA7D6D" w14:paraId="290D45C0" w14:textId="77777777" w:rsidTr="00E96B42">
        <w:trPr>
          <w:trHeight w:val="441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98D98C0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69CE2A71" wp14:editId="693378F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1632585</wp:posOffset>
                  </wp:positionV>
                  <wp:extent cx="1798320" cy="1798320"/>
                  <wp:effectExtent l="0" t="0" r="0" b="0"/>
                  <wp:wrapThrough wrapText="bothSides">
                    <wp:wrapPolygon edited="0">
                      <wp:start x="229" y="458"/>
                      <wp:lineTo x="458" y="21051"/>
                      <wp:lineTo x="20822" y="21051"/>
                      <wp:lineTo x="21051" y="458"/>
                      <wp:lineTo x="229" y="458"/>
                    </wp:wrapPolygon>
                  </wp:wrapThrough>
                  <wp:docPr id="202" name="Picture 202" descr="A picture containing text,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 descr="A picture containing text, silhouet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0043AAFA" wp14:editId="76B3D17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17145</wp:posOffset>
                  </wp:positionV>
                  <wp:extent cx="1790700" cy="1790700"/>
                  <wp:effectExtent l="0" t="0" r="0" b="0"/>
                  <wp:wrapThrough wrapText="bothSides">
                    <wp:wrapPolygon edited="0">
                      <wp:start x="230" y="460"/>
                      <wp:lineTo x="460" y="21140"/>
                      <wp:lineTo x="20911" y="21140"/>
                      <wp:lineTo x="21140" y="460"/>
                      <wp:lineTo x="230" y="460"/>
                    </wp:wrapPolygon>
                  </wp:wrapThrough>
                  <wp:docPr id="201" name="Picture 201" descr="A picture containing text,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A picture containing text, silhouet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29DB7C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D29E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Have you gone through any part of a process (including thoughts or actions) to change from the sex you were described as at birth, to the gender you identify with? Or do you 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want to do this in the future</w:t>
            </w:r>
            <w:r w:rsidRPr="00DD29E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? </w:t>
            </w:r>
          </w:p>
          <w:p w14:paraId="58D606CD" w14:textId="77777777" w:rsidR="00703D8A" w:rsidRPr="00DD29E7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5CFCFC0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This could include: </w:t>
            </w:r>
          </w:p>
          <w:p w14:paraId="3061B418" w14:textId="77777777" w:rsidR="00703D8A" w:rsidRPr="0095347D" w:rsidRDefault="00703D8A" w:rsidP="00703D8A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95347D">
              <w:rPr>
                <w:rFonts w:asciiTheme="minorHAnsi" w:hAnsiTheme="minorHAnsi" w:cstheme="minorHAnsi"/>
                <w:sz w:val="32"/>
                <w:szCs w:val="32"/>
              </w:rPr>
              <w:t xml:space="preserve">Changing your name </w:t>
            </w:r>
          </w:p>
          <w:p w14:paraId="2F46D12A" w14:textId="07114083" w:rsidR="00703D8A" w:rsidRPr="0095347D" w:rsidRDefault="00703D8A" w:rsidP="00703D8A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95347D">
              <w:rPr>
                <w:rFonts w:asciiTheme="minorHAnsi" w:hAnsiTheme="minorHAnsi" w:cstheme="minorHAnsi"/>
                <w:sz w:val="32"/>
                <w:szCs w:val="32"/>
              </w:rPr>
              <w:t xml:space="preserve">Wearing different clothes that are </w:t>
            </w:r>
            <w:r w:rsidR="00512A6D">
              <w:rPr>
                <w:rFonts w:asciiTheme="minorHAnsi" w:hAnsiTheme="minorHAnsi" w:cstheme="minorHAnsi"/>
                <w:sz w:val="32"/>
                <w:szCs w:val="32"/>
              </w:rPr>
              <w:t>like what the opposite sex wear</w:t>
            </w:r>
          </w:p>
          <w:p w14:paraId="4AD306EF" w14:textId="77777777" w:rsidR="00703D8A" w:rsidRPr="0095347D" w:rsidRDefault="00703D8A" w:rsidP="00703D8A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95347D">
              <w:rPr>
                <w:rFonts w:asciiTheme="minorHAnsi" w:hAnsiTheme="minorHAnsi" w:cstheme="minorHAnsi"/>
                <w:sz w:val="32"/>
                <w:szCs w:val="32"/>
              </w:rPr>
              <w:t xml:space="preserve">Taking hormones </w:t>
            </w:r>
          </w:p>
          <w:p w14:paraId="1CBDCE07" w14:textId="77777777" w:rsidR="00703D8A" w:rsidRPr="0095347D" w:rsidRDefault="00703D8A" w:rsidP="00703D8A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95347D">
              <w:rPr>
                <w:rFonts w:asciiTheme="minorHAnsi" w:hAnsiTheme="minorHAnsi" w:cstheme="minorHAnsi"/>
                <w:sz w:val="32"/>
                <w:szCs w:val="32"/>
              </w:rPr>
              <w:t>Or having any gender reassignment surgery</w:t>
            </w:r>
          </w:p>
          <w:p w14:paraId="389595CB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DA06FE0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3781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Yes </w:t>
            </w:r>
          </w:p>
          <w:p w14:paraId="6EF0CA20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7481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No </w:t>
            </w:r>
          </w:p>
          <w:p w14:paraId="26872117" w14:textId="77777777" w:rsidR="00703D8A" w:rsidRPr="00DA7D6D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0123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</w:tc>
      </w:tr>
      <w:tr w:rsidR="00703D8A" w:rsidRPr="005B25F2" w14:paraId="25F3E82A" w14:textId="77777777" w:rsidTr="00E96B42">
        <w:trPr>
          <w:trHeight w:val="2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399AC8" w14:textId="77777777" w:rsidR="00703D8A" w:rsidRPr="005B25F2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5B25F2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Sexualit</w:t>
            </w: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y</w:t>
            </w:r>
          </w:p>
        </w:tc>
      </w:tr>
      <w:tr w:rsidR="00703D8A" w:rsidRPr="00FB0FE3" w14:paraId="1C39188D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91E5054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6CD9E0AC" wp14:editId="6B780EEF">
                  <wp:extent cx="1851660" cy="871635"/>
                  <wp:effectExtent l="0" t="0" r="0" b="5080"/>
                  <wp:docPr id="203" name="Picture 20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13" cy="88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FC5B6A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5B25F2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Please tick the box that you consider to be your sexual orientation:</w:t>
            </w:r>
          </w:p>
          <w:p w14:paraId="7E4BD47C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E23973A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69908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Heterosexual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/Straight</w:t>
            </w:r>
          </w:p>
          <w:p w14:paraId="766D616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41351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Gay </w:t>
            </w:r>
          </w:p>
          <w:p w14:paraId="5D3EF513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807234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Lesbian </w:t>
            </w:r>
          </w:p>
          <w:p w14:paraId="534CC486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72359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Bisexual </w:t>
            </w:r>
          </w:p>
          <w:p w14:paraId="431C34BA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592741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Pansexual </w:t>
            </w:r>
          </w:p>
          <w:p w14:paraId="2C1F9A90" w14:textId="77777777" w:rsidR="00703D8A" w:rsidRPr="005B25F2" w:rsidRDefault="00C03BE5" w:rsidP="00E96B42">
            <w:pPr>
              <w:widowControl w:val="0"/>
              <w:rPr>
                <w:rFonts w:asciiTheme="minorHAnsi" w:hAnsiTheme="minorHAnsi" w:cstheme="minorHAnsi"/>
                <w:color w:val="000000"/>
                <w:kern w:val="28"/>
                <w:sz w:val="32"/>
                <w:szCs w:val="32"/>
                <w14:cntxtAlts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45275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5B25F2">
              <w:rPr>
                <w:rFonts w:asciiTheme="minorHAnsi" w:hAnsiTheme="minorHAnsi" w:cstheme="minorHAnsi"/>
                <w:sz w:val="32"/>
                <w:szCs w:val="32"/>
              </w:rPr>
              <w:t xml:space="preserve">Asexual </w:t>
            </w:r>
          </w:p>
          <w:p w14:paraId="53795BBB" w14:textId="77777777" w:rsidR="00703D8A" w:rsidRPr="005B25F2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665309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5B25F2">
              <w:rPr>
                <w:rFonts w:asciiTheme="minorHAnsi" w:hAnsiTheme="minorHAnsi" w:cstheme="minorHAnsi"/>
                <w:sz w:val="32"/>
                <w:szCs w:val="32"/>
              </w:rPr>
              <w:t xml:space="preserve">Other </w:t>
            </w:r>
          </w:p>
          <w:p w14:paraId="71C0F178" w14:textId="77777777" w:rsidR="00703D8A" w:rsidRPr="005B25F2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971867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5B25F2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  <w:p w14:paraId="11FC6EF3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703D8A" w:rsidRPr="005B25F2" w14:paraId="35D4056A" w14:textId="77777777" w:rsidTr="00E96B42">
        <w:trPr>
          <w:trHeight w:val="256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56F9C82" w14:textId="77777777" w:rsidR="00703D8A" w:rsidRPr="005B25F2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5B25F2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Religion/belief</w:t>
            </w:r>
          </w:p>
        </w:tc>
      </w:tr>
      <w:tr w:rsidR="00703D8A" w:rsidRPr="005B25F2" w14:paraId="46E4BF18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E07359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60800" behindDoc="1" locked="0" layoutInCell="1" allowOverlap="1" wp14:anchorId="2629D847" wp14:editId="77E1C9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1920240</wp:posOffset>
                  </wp:positionV>
                  <wp:extent cx="871855" cy="871855"/>
                  <wp:effectExtent l="0" t="0" r="0" b="4445"/>
                  <wp:wrapTight wrapText="bothSides">
                    <wp:wrapPolygon edited="0">
                      <wp:start x="9911" y="0"/>
                      <wp:lineTo x="6607" y="1416"/>
                      <wp:lineTo x="472" y="6135"/>
                      <wp:lineTo x="472" y="9439"/>
                      <wp:lineTo x="1888" y="16047"/>
                      <wp:lineTo x="7079" y="20294"/>
                      <wp:lineTo x="8495" y="21238"/>
                      <wp:lineTo x="13215" y="21238"/>
                      <wp:lineTo x="14159" y="20294"/>
                      <wp:lineTo x="19822" y="16519"/>
                      <wp:lineTo x="20766" y="12271"/>
                      <wp:lineTo x="16991" y="8495"/>
                      <wp:lineTo x="18878" y="7551"/>
                      <wp:lineTo x="17462" y="5192"/>
                      <wp:lineTo x="12743" y="0"/>
                      <wp:lineTo x="9911" y="0"/>
                    </wp:wrapPolygon>
                  </wp:wrapTight>
                  <wp:docPr id="209" name="Picture 209" descr="A picture containing dark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A picture containing dark, night sk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E834814" wp14:editId="2C0D7B78">
                  <wp:extent cx="853440" cy="853440"/>
                  <wp:effectExtent l="0" t="0" r="3810" b="3810"/>
                  <wp:docPr id="212" name="Picture 212" descr="Sikh khanda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ikh khanda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0FCED8" wp14:editId="1C467EBE">
                  <wp:extent cx="952500" cy="952500"/>
                  <wp:effectExtent l="0" t="0" r="0" b="0"/>
                  <wp:docPr id="211" name="Picture 211" descr="Christian icth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hristian icth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88A78E" wp14:editId="5778F1D3">
                  <wp:extent cx="845820" cy="845820"/>
                  <wp:effectExtent l="0" t="0" r="0" b="0"/>
                  <wp:docPr id="213" name="Picture 213" descr="Confucia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onfucia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62848" behindDoc="0" locked="0" layoutInCell="1" allowOverlap="1" wp14:anchorId="74CBDC9D" wp14:editId="55E20B56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-22860</wp:posOffset>
                  </wp:positionV>
                  <wp:extent cx="871855" cy="871855"/>
                  <wp:effectExtent l="0" t="0" r="0" b="4445"/>
                  <wp:wrapSquare wrapText="bothSides"/>
                  <wp:docPr id="206" name="Picture 206" descr="A black and white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 descr="A black and white 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61824" behindDoc="1" locked="0" layoutInCell="1" allowOverlap="1" wp14:anchorId="3D1FFA10" wp14:editId="5BD9BA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15240</wp:posOffset>
                  </wp:positionV>
                  <wp:extent cx="792480" cy="792480"/>
                  <wp:effectExtent l="0" t="0" r="0" b="7620"/>
                  <wp:wrapTight wrapText="bothSides">
                    <wp:wrapPolygon edited="0">
                      <wp:start x="9346" y="0"/>
                      <wp:lineTo x="2077" y="4673"/>
                      <wp:lineTo x="1038" y="5712"/>
                      <wp:lineTo x="1558" y="15577"/>
                      <wp:lineTo x="2077" y="17135"/>
                      <wp:lineTo x="7269" y="17135"/>
                      <wp:lineTo x="9346" y="21288"/>
                      <wp:lineTo x="11942" y="21288"/>
                      <wp:lineTo x="14019" y="17135"/>
                      <wp:lineTo x="19212" y="17135"/>
                      <wp:lineTo x="20769" y="15058"/>
                      <wp:lineTo x="18692" y="8827"/>
                      <wp:lineTo x="20769" y="6231"/>
                      <wp:lineTo x="19731" y="4673"/>
                      <wp:lineTo x="11942" y="0"/>
                      <wp:lineTo x="9346" y="0"/>
                    </wp:wrapPolygon>
                  </wp:wrapTight>
                  <wp:docPr id="204" name="Picture 204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B5EDE1" w14:textId="77777777" w:rsidR="00703D8A" w:rsidRPr="00CA3FB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Please tick the box that applies to you:</w:t>
            </w:r>
          </w:p>
          <w:p w14:paraId="7073B4B1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1E7CFFB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84659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No religion </w:t>
            </w:r>
          </w:p>
          <w:p w14:paraId="55229664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42292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Buddhist </w:t>
            </w:r>
          </w:p>
          <w:p w14:paraId="2AF05BBD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16485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Christian </w:t>
            </w:r>
          </w:p>
          <w:p w14:paraId="61FC1A3B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8583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Hindu </w:t>
            </w:r>
          </w:p>
          <w:p w14:paraId="1F872898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2106954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Jewish </w:t>
            </w:r>
          </w:p>
          <w:p w14:paraId="1F2D1CEC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94079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Muslim </w:t>
            </w:r>
          </w:p>
          <w:p w14:paraId="20BB4B13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2981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Sikh </w:t>
            </w:r>
          </w:p>
          <w:p w14:paraId="4C3BDA5D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39107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Atheist</w:t>
            </w:r>
          </w:p>
          <w:p w14:paraId="2F35000C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3219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Agnostic</w:t>
            </w:r>
          </w:p>
          <w:p w14:paraId="1F4F932B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57161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Other </w:t>
            </w:r>
          </w:p>
          <w:p w14:paraId="4ACDA50C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47461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Prefer not to say </w:t>
            </w:r>
          </w:p>
          <w:p w14:paraId="4E41A1B0" w14:textId="77777777" w:rsidR="00703D8A" w:rsidRPr="005B25F2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703D8A" w:rsidRPr="005B25F2" w14:paraId="6C59E3FB" w14:textId="77777777" w:rsidTr="00E96B42">
        <w:trPr>
          <w:trHeight w:val="2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83D39C" w14:textId="77777777" w:rsidR="00703D8A" w:rsidRPr="005B25F2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5B25F2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lastRenderedPageBreak/>
              <w:t>Disability</w:t>
            </w:r>
          </w:p>
        </w:tc>
      </w:tr>
      <w:tr w:rsidR="00703D8A" w:rsidRPr="00FB0FE3" w14:paraId="5AEBFBF2" w14:textId="77777777" w:rsidTr="00E96B42">
        <w:trPr>
          <w:trHeight w:val="185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8C0BF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9A7224" wp14:editId="2D19C0D2">
                  <wp:extent cx="1653540" cy="1653540"/>
                  <wp:effectExtent l="0" t="0" r="3810" b="0"/>
                  <wp:docPr id="214" name="Picture 214" descr="Law Equal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w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B4FA32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The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Equality Act (2010)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says a person is disabled if they have a physical or mental impairment which has a substantial and long-te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r</w:t>
            </w: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m effect on their ability to carry out normal day-to-day activities. </w:t>
            </w:r>
          </w:p>
          <w:p w14:paraId="1BEF31B9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 w:rsidRPr="00FB0FE3">
              <w:rPr>
                <w:rFonts w:asciiTheme="minorHAnsi" w:hAnsiTheme="minorHAnsi" w:cstheme="minorHAnsi"/>
                <w:sz w:val="32"/>
                <w:szCs w:val="32"/>
              </w:rPr>
              <w:t>This includes conditions such as cancer, HIV, mental illness and learning disabilities</w:t>
            </w:r>
          </w:p>
          <w:p w14:paraId="42534CB7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0B2DF67" w14:textId="77777777" w:rsidR="00703D8A" w:rsidRPr="00CA3FB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Do you have a disability?</w:t>
            </w:r>
          </w:p>
          <w:p w14:paraId="39311A81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963314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Yes</w:t>
            </w:r>
          </w:p>
          <w:p w14:paraId="2BD2A786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43874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4B717F4B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95366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Prefer not to say</w:t>
            </w:r>
          </w:p>
          <w:p w14:paraId="5C2D4240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F538191" w14:textId="77777777" w:rsidR="00703D8A" w:rsidRPr="00AE4873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AE487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If you selected yes, please tick 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the type of</w:t>
            </w:r>
            <w:r w:rsidRPr="00AE487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disability:</w:t>
            </w:r>
          </w:p>
          <w:p w14:paraId="519E7C3B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810B422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4338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Vision (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such as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being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blind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or partial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ly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sight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ed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)</w:t>
            </w:r>
          </w:p>
          <w:p w14:paraId="43DB47E1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61951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Hearing (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such as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being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deaf or 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hard of hearing)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4E61602C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5861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Mobility (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such as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difficulty walking, climbing stairs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or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lifting) </w:t>
            </w:r>
          </w:p>
          <w:p w14:paraId="08B3653C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693182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Learning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Disability (such as needing support with independence or difficulty learning new skills)</w:t>
            </w:r>
          </w:p>
          <w:p w14:paraId="653F5BD4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23705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Learning Difficulty (such as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dyslexia or dyscalculia)</w:t>
            </w:r>
          </w:p>
          <w:p w14:paraId="4AB2B43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2066790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Mental health 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(such as depression or anxiety)</w:t>
            </w:r>
          </w:p>
          <w:p w14:paraId="44B8D13D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color w:val="000000"/>
                <w:kern w:val="28"/>
                <w:sz w:val="32"/>
                <w:szCs w:val="32"/>
                <w14:cntxtAlts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49842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Physical Health (such as COPD, s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tamina or breathing difficult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ies/asthma)</w:t>
            </w:r>
          </w:p>
          <w:p w14:paraId="013FE58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887598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Social 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or communication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(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>such as Autism, OCD or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lastRenderedPageBreak/>
              <w:t xml:space="preserve">ADHD) </w:t>
            </w:r>
          </w:p>
          <w:p w14:paraId="0B555A1E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9009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Other impairment</w:t>
            </w:r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(please state): </w:t>
            </w:r>
          </w:p>
          <w:p w14:paraId="646EDDDB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58225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  <w:p w14:paraId="0C41FF4E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703D8A" w:rsidRPr="00FB0FE3" w14:paraId="01527044" w14:textId="77777777" w:rsidTr="00E96B42">
        <w:trPr>
          <w:trHeight w:val="2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2D5DFD" w14:textId="77777777" w:rsidR="00703D8A" w:rsidRPr="00CA3FBA" w:rsidRDefault="00703D8A" w:rsidP="00E96B42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lastRenderedPageBreak/>
              <w:t>Carer responsibility</w:t>
            </w:r>
          </w:p>
          <w:p w14:paraId="297B7C0B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703D8A" w:rsidRPr="00FB0FE3" w14:paraId="61FCB7F5" w14:textId="77777777" w:rsidTr="00E96B42">
        <w:trPr>
          <w:trHeight w:val="2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2A99201" w14:textId="77777777" w:rsidR="00703D8A" w:rsidRPr="00FB0FE3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0707CA" wp14:editId="38C29F82">
                  <wp:extent cx="1905000" cy="1905000"/>
                  <wp:effectExtent l="0" t="0" r="0" b="0"/>
                  <wp:docPr id="215" name="Picture 215" descr="Mother Daught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other Daught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531E22" w14:textId="77777777" w:rsidR="00703D8A" w:rsidRPr="00CA3FB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Do you look after, or support family members, friends, neighbours or others because </w:t>
            </w:r>
            <w:proofErr w:type="gramStart"/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of:</w:t>
            </w:r>
            <w:proofErr w:type="gramEnd"/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14:paraId="65B7E7A0" w14:textId="77777777" w:rsidR="00703D8A" w:rsidRPr="00CA3FBA" w:rsidRDefault="00703D8A" w:rsidP="00E96B42">
            <w:pPr>
              <w:widowControl w:val="0"/>
              <w:ind w:left="567" w:hanging="567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  <w:lang w:val="x-none"/>
              </w:rPr>
              <w:t>·</w:t>
            </w: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 Long-term physical or mental ill-health/disability </w:t>
            </w:r>
          </w:p>
          <w:p w14:paraId="5B3DC6D5" w14:textId="77777777" w:rsidR="00703D8A" w:rsidRPr="00CA3FB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  <w:lang w:val="x-none"/>
              </w:rPr>
              <w:t>·</w:t>
            </w: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 Problems related to old age</w:t>
            </w:r>
          </w:p>
          <w:p w14:paraId="6C01ADD2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7764654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313184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Yes</w:t>
            </w:r>
          </w:p>
          <w:p w14:paraId="2F74D3DE" w14:textId="77777777" w:rsidR="00703D8A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977284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2FF0ACD6" w14:textId="77777777" w:rsidR="00703D8A" w:rsidRDefault="00703D8A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F2368A1" w14:textId="77777777" w:rsidR="00703D8A" w:rsidRPr="00CA3FBA" w:rsidRDefault="00703D8A" w:rsidP="00E96B42">
            <w:pPr>
              <w:widowControl w:val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3F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If yes, what responsibilities do you have?</w:t>
            </w:r>
          </w:p>
          <w:p w14:paraId="4C71CEFD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69056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Primary carer of a child/children (under 18) </w:t>
            </w:r>
          </w:p>
          <w:p w14:paraId="451EAC55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52864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Primary carer of disabled child/children </w:t>
            </w:r>
          </w:p>
          <w:p w14:paraId="44C60C59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27169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Primary carer of disabled adult (18 and over) </w:t>
            </w:r>
          </w:p>
          <w:p w14:paraId="7CD49981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42319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 xml:space="preserve">Secondary carer </w:t>
            </w:r>
          </w:p>
          <w:p w14:paraId="0311EEA4" w14:textId="77777777" w:rsidR="00703D8A" w:rsidRPr="00FB0FE3" w:rsidRDefault="00C03BE5" w:rsidP="00E96B42">
            <w:pPr>
              <w:widowControl w:val="0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37198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D8A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703D8A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703D8A" w:rsidRPr="00FB0FE3">
              <w:rPr>
                <w:rFonts w:asciiTheme="minorHAnsi" w:hAnsiTheme="minorHAnsi" w:cstheme="minorHAnsi"/>
                <w:sz w:val="32"/>
                <w:szCs w:val="32"/>
              </w:rPr>
              <w:t>Prefer not to say</w:t>
            </w:r>
          </w:p>
        </w:tc>
      </w:tr>
    </w:tbl>
    <w:p w14:paraId="372A1C8E" w14:textId="77777777" w:rsidR="00703D8A" w:rsidRDefault="00703D8A" w:rsidP="00703D8A"/>
    <w:p w14:paraId="6E212CC4" w14:textId="6596494D" w:rsidR="00FB0FE3" w:rsidRPr="00FB0FE3" w:rsidRDefault="00FB0FE3" w:rsidP="00FB0FE3">
      <w:pPr>
        <w:rPr>
          <w:rFonts w:asciiTheme="minorHAnsi" w:hAnsiTheme="minorHAnsi" w:cstheme="minorHAnsi"/>
          <w:sz w:val="32"/>
          <w:szCs w:val="32"/>
        </w:rPr>
      </w:pPr>
    </w:p>
    <w:sectPr w:rsidR="00FB0FE3" w:rsidRPr="00FB0FE3" w:rsidSect="004213A4">
      <w:headerReference w:type="default" r:id="rId71"/>
      <w:footerReference w:type="default" r:id="rId72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B1289" w14:textId="77777777" w:rsidR="00526DED" w:rsidRDefault="00526DED" w:rsidP="00E00362">
      <w:r>
        <w:separator/>
      </w:r>
    </w:p>
  </w:endnote>
  <w:endnote w:type="continuationSeparator" w:id="0">
    <w:p w14:paraId="3A919DC2" w14:textId="77777777" w:rsidR="00526DED" w:rsidRDefault="00526DED" w:rsidP="00E00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">
    <w:altName w:val="Arial"/>
    <w:charset w:val="00"/>
    <w:family w:val="auto"/>
    <w:pitch w:val="variable"/>
    <w:sig w:usb0="20002A0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D359" w14:textId="77777777" w:rsidR="00773418" w:rsidRPr="007369AC" w:rsidRDefault="00C03BE5" w:rsidP="00F5013B">
    <w:pPr>
      <w:pStyle w:val="Footer"/>
      <w:rPr>
        <w:rFonts w:ascii="Arial" w:hAnsi="Arial" w:cs="Arial"/>
        <w:color w:val="A6A6A6" w:themeColor="background1" w:themeShade="A6"/>
        <w:sz w:val="20"/>
      </w:rPr>
    </w:pPr>
    <w:hyperlink r:id="rId1" w:history="1">
      <w:r w:rsidR="00F5013B" w:rsidRPr="007369AC">
        <w:rPr>
          <w:rStyle w:val="Hyperlink"/>
          <w:rFonts w:ascii="Arial" w:hAnsi="Arial" w:cs="Arial"/>
          <w:color w:val="A6A6A6" w:themeColor="background1" w:themeShade="A6"/>
          <w:sz w:val="20"/>
        </w:rPr>
        <w:t>S:\Grace Eyre Shared Folder\FORMS - ONE FRONT DOOR\5.STAFF FORMS\4.Recruitment\6.Accessible Application Form V1.2014.dotx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14592" w14:textId="77777777" w:rsidR="00526DED" w:rsidRDefault="00526DED" w:rsidP="00E00362">
      <w:r>
        <w:separator/>
      </w:r>
    </w:p>
  </w:footnote>
  <w:footnote w:type="continuationSeparator" w:id="0">
    <w:p w14:paraId="16189321" w14:textId="77777777" w:rsidR="00526DED" w:rsidRDefault="00526DED" w:rsidP="00E00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8FB04" w14:textId="3A4E6656" w:rsidR="00146064" w:rsidRDefault="00146064" w:rsidP="0014606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DD6A1C" wp14:editId="5F8A8756">
          <wp:simplePos x="0" y="0"/>
          <wp:positionH relativeFrom="column">
            <wp:posOffset>4267200</wp:posOffset>
          </wp:positionH>
          <wp:positionV relativeFrom="paragraph">
            <wp:posOffset>-358775</wp:posOffset>
          </wp:positionV>
          <wp:extent cx="2374767" cy="648022"/>
          <wp:effectExtent l="0" t="0" r="0" b="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767" cy="648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2080101" w14:textId="22FE064F" w:rsidR="00773418" w:rsidRDefault="00334BCA" w:rsidP="00334BCA">
    <w:pPr>
      <w:pStyle w:val="Header"/>
      <w:tabs>
        <w:tab w:val="clear" w:pos="4513"/>
        <w:tab w:val="left" w:pos="902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0309"/>
    <w:multiLevelType w:val="hybridMultilevel"/>
    <w:tmpl w:val="3C4A4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1BF8"/>
    <w:multiLevelType w:val="hybridMultilevel"/>
    <w:tmpl w:val="7AE40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74CD6"/>
    <w:multiLevelType w:val="hybridMultilevel"/>
    <w:tmpl w:val="28C42F26"/>
    <w:lvl w:ilvl="0" w:tplc="D0528B2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04F3D"/>
    <w:multiLevelType w:val="hybridMultilevel"/>
    <w:tmpl w:val="39FCCE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90276"/>
    <w:multiLevelType w:val="hybridMultilevel"/>
    <w:tmpl w:val="20A83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92C87"/>
    <w:multiLevelType w:val="hybridMultilevel"/>
    <w:tmpl w:val="E1320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842629">
    <w:abstractNumId w:val="4"/>
  </w:num>
  <w:num w:numId="2" w16cid:durableId="2120445513">
    <w:abstractNumId w:val="5"/>
  </w:num>
  <w:num w:numId="3" w16cid:durableId="1670987955">
    <w:abstractNumId w:val="0"/>
  </w:num>
  <w:num w:numId="4" w16cid:durableId="1622688278">
    <w:abstractNumId w:val="3"/>
  </w:num>
  <w:num w:numId="5" w16cid:durableId="1477988964">
    <w:abstractNumId w:val="1"/>
  </w:num>
  <w:num w:numId="6" w16cid:durableId="8794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>
      <o:colormru v:ext="edit" colors="#ffddd5,#fff9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057C6"/>
    <w:rsid w:val="00004247"/>
    <w:rsid w:val="00006891"/>
    <w:rsid w:val="00007080"/>
    <w:rsid w:val="00017E72"/>
    <w:rsid w:val="0005396C"/>
    <w:rsid w:val="000A5233"/>
    <w:rsid w:val="000B4F40"/>
    <w:rsid w:val="000C22F6"/>
    <w:rsid w:val="000E6ECD"/>
    <w:rsid w:val="000F09ED"/>
    <w:rsid w:val="0013481C"/>
    <w:rsid w:val="00146064"/>
    <w:rsid w:val="001778F4"/>
    <w:rsid w:val="001870AB"/>
    <w:rsid w:val="001A5D44"/>
    <w:rsid w:val="001B5305"/>
    <w:rsid w:val="001B637F"/>
    <w:rsid w:val="00205406"/>
    <w:rsid w:val="00220B7F"/>
    <w:rsid w:val="00227CFE"/>
    <w:rsid w:val="0027496C"/>
    <w:rsid w:val="00295A1C"/>
    <w:rsid w:val="002B77EA"/>
    <w:rsid w:val="002F4A66"/>
    <w:rsid w:val="002F5364"/>
    <w:rsid w:val="003340FE"/>
    <w:rsid w:val="00334BCA"/>
    <w:rsid w:val="003408B6"/>
    <w:rsid w:val="00351864"/>
    <w:rsid w:val="00355D9D"/>
    <w:rsid w:val="00362FC1"/>
    <w:rsid w:val="003671A5"/>
    <w:rsid w:val="00381FB2"/>
    <w:rsid w:val="00386277"/>
    <w:rsid w:val="00394B6A"/>
    <w:rsid w:val="003D0EB6"/>
    <w:rsid w:val="003D4221"/>
    <w:rsid w:val="003E223D"/>
    <w:rsid w:val="004213A4"/>
    <w:rsid w:val="004336E5"/>
    <w:rsid w:val="00460983"/>
    <w:rsid w:val="004C4D1F"/>
    <w:rsid w:val="004E35FA"/>
    <w:rsid w:val="005079AE"/>
    <w:rsid w:val="00512A6D"/>
    <w:rsid w:val="00526DED"/>
    <w:rsid w:val="005766E8"/>
    <w:rsid w:val="005B25F2"/>
    <w:rsid w:val="005C2657"/>
    <w:rsid w:val="005C5B1F"/>
    <w:rsid w:val="005F1D33"/>
    <w:rsid w:val="005F58B2"/>
    <w:rsid w:val="00644090"/>
    <w:rsid w:val="006F1196"/>
    <w:rsid w:val="00703D8A"/>
    <w:rsid w:val="00705457"/>
    <w:rsid w:val="0070647A"/>
    <w:rsid w:val="00720EB3"/>
    <w:rsid w:val="007369AC"/>
    <w:rsid w:val="00763D55"/>
    <w:rsid w:val="00773418"/>
    <w:rsid w:val="00790E9E"/>
    <w:rsid w:val="007B6A7F"/>
    <w:rsid w:val="007C7D67"/>
    <w:rsid w:val="007D4BD1"/>
    <w:rsid w:val="007F5B77"/>
    <w:rsid w:val="0085035F"/>
    <w:rsid w:val="00882B4B"/>
    <w:rsid w:val="008A18E4"/>
    <w:rsid w:val="008D0E4B"/>
    <w:rsid w:val="0090400F"/>
    <w:rsid w:val="00916F5D"/>
    <w:rsid w:val="009262FE"/>
    <w:rsid w:val="00955863"/>
    <w:rsid w:val="0096265C"/>
    <w:rsid w:val="0097164C"/>
    <w:rsid w:val="00975965"/>
    <w:rsid w:val="0098658C"/>
    <w:rsid w:val="009A6B30"/>
    <w:rsid w:val="00A129F5"/>
    <w:rsid w:val="00A26D81"/>
    <w:rsid w:val="00A93DD4"/>
    <w:rsid w:val="00AD439D"/>
    <w:rsid w:val="00AE4873"/>
    <w:rsid w:val="00B24CE2"/>
    <w:rsid w:val="00B45DCA"/>
    <w:rsid w:val="00B85633"/>
    <w:rsid w:val="00B951A5"/>
    <w:rsid w:val="00C027D6"/>
    <w:rsid w:val="00C03BE5"/>
    <w:rsid w:val="00C23AEC"/>
    <w:rsid w:val="00C74DE3"/>
    <w:rsid w:val="00C84435"/>
    <w:rsid w:val="00CA3FBA"/>
    <w:rsid w:val="00CF1CA2"/>
    <w:rsid w:val="00CF429E"/>
    <w:rsid w:val="00CF467F"/>
    <w:rsid w:val="00D03B1A"/>
    <w:rsid w:val="00D26522"/>
    <w:rsid w:val="00D33B1E"/>
    <w:rsid w:val="00D604F3"/>
    <w:rsid w:val="00D74F28"/>
    <w:rsid w:val="00D937B4"/>
    <w:rsid w:val="00DA7D6D"/>
    <w:rsid w:val="00DB44F2"/>
    <w:rsid w:val="00DD29E7"/>
    <w:rsid w:val="00DE232A"/>
    <w:rsid w:val="00E00362"/>
    <w:rsid w:val="00E429FA"/>
    <w:rsid w:val="00E53DBC"/>
    <w:rsid w:val="00E7370D"/>
    <w:rsid w:val="00ED1A66"/>
    <w:rsid w:val="00EF7413"/>
    <w:rsid w:val="00F057C6"/>
    <w:rsid w:val="00F3634C"/>
    <w:rsid w:val="00F370B3"/>
    <w:rsid w:val="00F43945"/>
    <w:rsid w:val="00F5013B"/>
    <w:rsid w:val="00F60F4C"/>
    <w:rsid w:val="00F95445"/>
    <w:rsid w:val="00FB0FE3"/>
    <w:rsid w:val="00FB6002"/>
    <w:rsid w:val="00FC654B"/>
    <w:rsid w:val="00FC7237"/>
    <w:rsid w:val="00FD14DE"/>
    <w:rsid w:val="00FD6B2F"/>
    <w:rsid w:val="00FE1125"/>
    <w:rsid w:val="38D8C49E"/>
    <w:rsid w:val="3C87EB33"/>
    <w:rsid w:val="4BF6018F"/>
    <w:rsid w:val="5A8FA1BC"/>
    <w:rsid w:val="5FDA98B2"/>
    <w:rsid w:val="62818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dd5,#fff9f7"/>
    </o:shapedefaults>
    <o:shapelayout v:ext="edit">
      <o:idmap v:ext="edit" data="2"/>
    </o:shapelayout>
  </w:shapeDefaults>
  <w:decimalSymbol w:val="."/>
  <w:listSeparator w:val=","/>
  <w14:docId w14:val="175F8925"/>
  <w15:docId w15:val="{3BFA2C9B-B072-4D66-AA2F-93A1C4DF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A66"/>
    <w:rPr>
      <w:rFonts w:ascii="Gill Sans" w:eastAsia="Times New Roman" w:hAnsi="Gill San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1A66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0036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00362"/>
    <w:rPr>
      <w:rFonts w:ascii="Gill Sans" w:eastAsia="Times New Roman" w:hAnsi="Gill Sans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0036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00362"/>
    <w:rPr>
      <w:rFonts w:ascii="Gill Sans" w:eastAsia="Times New Roman" w:hAnsi="Gill Sans" w:cs="Times New Roman"/>
      <w:sz w:val="24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501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62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D439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213A4"/>
    <w:rPr>
      <w:rFonts w:ascii="Gill Sans" w:eastAsia="Times New Roman" w:hAnsi="Gill San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mailto:recruitment@grace-eyre.org" TargetMode="External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hyperlink" Target="mailto:recruitment@grace-eyre.org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7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S:/Grace%20Eyre%20Shared%20Folder/FORMS%20-%20ONE%20FRONT%20DOOR/5.STAFF%20FORMS/4.Recruitment/6.Accessible%20Application%20Form%20V1.2014.dot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ibb\OneDrive%20-%20The%20Grace%20Eyre%20Foundation\Desktop\6.Accessible%20Application%20Form%20V1.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93A654242544CB6AC9F22F5CD42AE" ma:contentTypeVersion="4" ma:contentTypeDescription="Create a new document." ma:contentTypeScope="" ma:versionID="1cc732b44fe3690d61a26b046d15b8f8">
  <xsd:schema xmlns:xsd="http://www.w3.org/2001/XMLSchema" xmlns:xs="http://www.w3.org/2001/XMLSchema" xmlns:p="http://schemas.microsoft.com/office/2006/metadata/properties" xmlns:ns2="ac520739-df08-4c69-83e5-cf5dfb28ad42" targetNamespace="http://schemas.microsoft.com/office/2006/metadata/properties" ma:root="true" ma:fieldsID="d0cd27b667a8a2a090d274e6758ba058" ns2:_="">
    <xsd:import namespace="ac520739-df08-4c69-83e5-cf5dfb28ad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20739-df08-4c69-83e5-cf5dfb28ad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62E62D-C79A-46E6-9FD7-5D7A49CCB2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02B459-FE48-4566-9891-76318B3A95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20739-df08-4c69-83e5-cf5dfb28a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908CBD-317F-4FE7-8CC4-B4ADA3199E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6.Accessible Application Form V1.2014</Template>
  <TotalTime>2</TotalTime>
  <Pages>17</Pages>
  <Words>1377</Words>
  <Characters>7853</Characters>
  <Application>Microsoft Office Word</Application>
  <DocSecurity>0</DocSecurity>
  <Lines>65</Lines>
  <Paragraphs>18</Paragraphs>
  <ScaleCrop>false</ScaleCrop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Cleo Dibb</dc:creator>
  <cp:lastModifiedBy>Lauren Taylor</cp:lastModifiedBy>
  <cp:revision>2</cp:revision>
  <cp:lastPrinted>2013-05-09T13:14:00Z</cp:lastPrinted>
  <dcterms:created xsi:type="dcterms:W3CDTF">2022-06-15T08:58:00Z</dcterms:created>
  <dcterms:modified xsi:type="dcterms:W3CDTF">2022-06-15T08:58:00Z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0x010100E8F93A654242544CB6AC9F22F5CD42AE</vt:lpwstr>
  </property>
</Properties>
</file>